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DE283" w14:textId="25886CC7" w:rsidR="00493081" w:rsidRPr="00484F0E" w:rsidRDefault="00197D81" w:rsidP="00F549C6">
      <w:pPr>
        <w:spacing w:after="480"/>
        <w:jc w:val="center"/>
        <w:rPr>
          <w:rFonts w:ascii="Lucida Sans" w:hAnsi="Lucida Sans" w:cstheme="minorHAnsi"/>
          <w:b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b/>
          <w:sz w:val="20"/>
          <w:szCs w:val="20"/>
          <w:lang w:val="nl-BE"/>
        </w:rPr>
        <w:t>ONTWERP RAADSBESLUIT</w:t>
      </w:r>
      <w:r w:rsidR="00BB3061" w:rsidRPr="00484F0E">
        <w:rPr>
          <w:rFonts w:ascii="Lucida Sans" w:hAnsi="Lucida Sans" w:cstheme="minorHAnsi"/>
          <w:b/>
          <w:sz w:val="20"/>
          <w:szCs w:val="20"/>
          <w:lang w:val="nl-BE"/>
        </w:rPr>
        <w:t xml:space="preserve"> </w:t>
      </w:r>
      <w:r w:rsidR="005601BC" w:rsidRPr="00484F0E">
        <w:rPr>
          <w:rFonts w:ascii="Lucida Sans" w:hAnsi="Lucida Sans" w:cstheme="minorHAnsi"/>
          <w:b/>
          <w:sz w:val="20"/>
          <w:szCs w:val="20"/>
          <w:lang w:val="nl-BE"/>
        </w:rPr>
        <w:t>AGENDA EN AGENDAPUNTEN</w:t>
      </w:r>
    </w:p>
    <w:p w14:paraId="7C0D616C" w14:textId="3A5E55E2" w:rsidR="008D5880" w:rsidRPr="00484F0E" w:rsidRDefault="006C42E5" w:rsidP="00A92563">
      <w:pPr>
        <w:spacing w:after="120"/>
        <w:jc w:val="both"/>
        <w:rPr>
          <w:rFonts w:ascii="Lucida Sans" w:hAnsi="Lucida Sans" w:cstheme="minorHAnsi"/>
          <w:sz w:val="20"/>
          <w:szCs w:val="20"/>
          <w:u w:val="single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u w:val="single"/>
          <w:lang w:val="nl-BE"/>
        </w:rPr>
        <w:t>O</w:t>
      </w:r>
      <w:r w:rsidR="008F5BC2" w:rsidRPr="00484F0E">
        <w:rPr>
          <w:rFonts w:ascii="Lucida Sans" w:hAnsi="Lucida Sans" w:cstheme="minorHAnsi"/>
          <w:sz w:val="20"/>
          <w:szCs w:val="20"/>
          <w:u w:val="single"/>
          <w:lang w:val="nl-BE"/>
        </w:rPr>
        <w:t>verwegingen</w:t>
      </w:r>
    </w:p>
    <w:p w14:paraId="64CD4BC6" w14:textId="7026764F" w:rsidR="006C42E5" w:rsidRPr="00484F0E" w:rsidRDefault="00897114" w:rsidP="5D89A390">
      <w:pPr>
        <w:spacing w:after="120"/>
        <w:jc w:val="both"/>
        <w:rPr>
          <w:rFonts w:ascii="Lucida Sans" w:hAnsi="Lucida Sans"/>
          <w:sz w:val="20"/>
          <w:szCs w:val="20"/>
          <w:lang w:val="nl-BE"/>
        </w:rPr>
      </w:pPr>
      <w:r w:rsidRPr="54548CA3">
        <w:rPr>
          <w:rFonts w:ascii="Lucida Sans" w:hAnsi="Lucida Sans"/>
          <w:sz w:val="20"/>
          <w:szCs w:val="20"/>
          <w:lang w:val="nl-BE"/>
        </w:rPr>
        <w:t>Gelet op het feit dat …………………………</w:t>
      </w:r>
      <w:proofErr w:type="gramStart"/>
      <w:r w:rsidRPr="54548CA3">
        <w:rPr>
          <w:rFonts w:ascii="Lucida Sans" w:hAnsi="Lucida Sans"/>
          <w:sz w:val="20"/>
          <w:szCs w:val="20"/>
          <w:lang w:val="nl-BE"/>
        </w:rPr>
        <w:t>…….</w:t>
      </w:r>
      <w:proofErr w:type="gramEnd"/>
      <w:r w:rsidRPr="54548CA3">
        <w:rPr>
          <w:rFonts w:ascii="Lucida Sans" w:hAnsi="Lucida Sans"/>
          <w:sz w:val="20"/>
          <w:szCs w:val="20"/>
          <w:lang w:val="nl-BE"/>
        </w:rPr>
        <w:t>.</w:t>
      </w:r>
      <w:r w:rsidR="00720326" w:rsidRPr="54548CA3">
        <w:rPr>
          <w:rFonts w:ascii="Lucida Sans" w:hAnsi="Lucida Sans"/>
          <w:sz w:val="20"/>
          <w:szCs w:val="20"/>
          <w:lang w:val="nl-BE"/>
        </w:rPr>
        <w:t xml:space="preserve"> </w:t>
      </w:r>
      <w:proofErr w:type="gramStart"/>
      <w:r w:rsidR="006C42E5" w:rsidRPr="54548CA3">
        <w:rPr>
          <w:rFonts w:ascii="Lucida Sans" w:hAnsi="Lucida Sans"/>
          <w:sz w:val="20"/>
          <w:szCs w:val="20"/>
          <w:lang w:val="nl-BE"/>
        </w:rPr>
        <w:t>aangesloten</w:t>
      </w:r>
      <w:proofErr w:type="gramEnd"/>
      <w:r w:rsidR="006C42E5" w:rsidRPr="54548CA3">
        <w:rPr>
          <w:rFonts w:ascii="Lucida Sans" w:hAnsi="Lucida Sans"/>
          <w:sz w:val="20"/>
          <w:szCs w:val="20"/>
          <w:lang w:val="nl-BE"/>
        </w:rPr>
        <w:t xml:space="preserve"> is bij</w:t>
      </w:r>
      <w:r w:rsidR="00BE10AE" w:rsidRPr="54548CA3">
        <w:rPr>
          <w:rFonts w:ascii="Lucida Sans" w:hAnsi="Lucida Sans"/>
          <w:sz w:val="20"/>
          <w:szCs w:val="20"/>
          <w:lang w:val="nl-BE"/>
        </w:rPr>
        <w:t xml:space="preserve"> </w:t>
      </w:r>
      <w:r w:rsidR="001F14D6" w:rsidRPr="54548CA3">
        <w:rPr>
          <w:rFonts w:ascii="Lucida Sans" w:hAnsi="Lucida Sans"/>
          <w:sz w:val="20"/>
          <w:szCs w:val="20"/>
          <w:lang w:val="nl-BE"/>
        </w:rPr>
        <w:t>Creat Services</w:t>
      </w:r>
      <w:r w:rsidR="007A6F3D" w:rsidRPr="54548CA3">
        <w:rPr>
          <w:rFonts w:ascii="Lucida Sans" w:hAnsi="Lucida Sans"/>
          <w:sz w:val="20"/>
          <w:szCs w:val="20"/>
          <w:lang w:val="nl-BE"/>
        </w:rPr>
        <w:t xml:space="preserve"> dv</w:t>
      </w:r>
      <w:r w:rsidR="00F064F0" w:rsidRPr="54548CA3">
        <w:rPr>
          <w:rFonts w:ascii="Lucida Sans" w:hAnsi="Lucida Sans"/>
          <w:sz w:val="20"/>
          <w:szCs w:val="20"/>
          <w:lang w:val="nl-BE"/>
        </w:rPr>
        <w:t>;</w:t>
      </w:r>
    </w:p>
    <w:p w14:paraId="1CADF2F0" w14:textId="16CEC0E3" w:rsidR="00654AF2" w:rsidRPr="00484F0E" w:rsidRDefault="00654AF2" w:rsidP="00A92563">
      <w:pPr>
        <w:spacing w:after="12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Gelet op de statuten van </w:t>
      </w:r>
      <w:proofErr w:type="spellStart"/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>Creat</w:t>
      </w:r>
      <w:proofErr w:type="spellEnd"/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 xml:space="preserve"> Services</w:t>
      </w:r>
      <w:r w:rsidR="007A6F3D" w:rsidRPr="00484F0E">
        <w:rPr>
          <w:rFonts w:ascii="Lucida Sans" w:hAnsi="Lucida Sans" w:cstheme="minorHAnsi"/>
          <w:sz w:val="20"/>
          <w:szCs w:val="20"/>
          <w:lang w:val="nl-BE"/>
        </w:rPr>
        <w:t xml:space="preserve"> dv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; </w:t>
      </w:r>
    </w:p>
    <w:p w14:paraId="584DA4B2" w14:textId="14CA8F19" w:rsidR="00654AF2" w:rsidRPr="00484F0E" w:rsidRDefault="00654AF2" w:rsidP="00A92563">
      <w:pPr>
        <w:spacing w:after="24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Gelet op de oproepingsbrief voor de </w:t>
      </w:r>
      <w:r w:rsidR="00AC333C" w:rsidRPr="00484F0E">
        <w:rPr>
          <w:rFonts w:ascii="Lucida Sans" w:hAnsi="Lucida Sans" w:cstheme="minorHAnsi"/>
          <w:sz w:val="20"/>
          <w:szCs w:val="20"/>
          <w:lang w:val="nl-BE"/>
        </w:rPr>
        <w:t xml:space="preserve">Buitengewone </w:t>
      </w:r>
      <w:r w:rsidR="00A92563" w:rsidRPr="00484F0E">
        <w:rPr>
          <w:rFonts w:ascii="Lucida Sans" w:hAnsi="Lucida Sans" w:cstheme="minorHAnsi"/>
          <w:sz w:val="20"/>
          <w:szCs w:val="20"/>
          <w:lang w:val="nl-BE"/>
        </w:rPr>
        <w:t>A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lgemene </w:t>
      </w:r>
      <w:r w:rsidR="00584F75" w:rsidRPr="00484F0E">
        <w:rPr>
          <w:rFonts w:ascii="Lucida Sans" w:hAnsi="Lucida Sans" w:cstheme="minorHAnsi"/>
          <w:sz w:val="20"/>
          <w:szCs w:val="20"/>
          <w:lang w:val="nl-BE"/>
        </w:rPr>
        <w:t>V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ergadering van </w:t>
      </w:r>
      <w:proofErr w:type="spellStart"/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>Creat</w:t>
      </w:r>
      <w:proofErr w:type="spellEnd"/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 xml:space="preserve"> Services</w:t>
      </w:r>
      <w:r w:rsidR="007A6F3D" w:rsidRPr="00484F0E">
        <w:rPr>
          <w:rFonts w:ascii="Lucida Sans" w:hAnsi="Lucida Sans" w:cstheme="minorHAnsi"/>
          <w:sz w:val="20"/>
          <w:szCs w:val="20"/>
          <w:lang w:val="nl-BE"/>
        </w:rPr>
        <w:t xml:space="preserve"> dv</w:t>
      </w:r>
      <w:r w:rsidR="008F112E" w:rsidRPr="00484F0E">
        <w:rPr>
          <w:rFonts w:ascii="Lucida Sans" w:hAnsi="Lucida Sans" w:cstheme="minorHAnsi"/>
          <w:sz w:val="20"/>
          <w:szCs w:val="20"/>
          <w:lang w:val="nl-BE"/>
        </w:rPr>
        <w:t xml:space="preserve"> op </w:t>
      </w:r>
      <w:r w:rsidR="00A37D51" w:rsidRPr="00484F0E">
        <w:rPr>
          <w:rFonts w:ascii="Lucida Sans" w:hAnsi="Lucida Sans" w:cstheme="minorHAnsi"/>
          <w:sz w:val="20"/>
          <w:szCs w:val="20"/>
          <w:lang w:val="nl-BE"/>
        </w:rPr>
        <w:br/>
      </w:r>
      <w:r w:rsidR="00EE3F77" w:rsidRPr="00484F0E">
        <w:rPr>
          <w:rFonts w:ascii="Lucida Sans" w:hAnsi="Lucida Sans" w:cstheme="minorHAnsi"/>
          <w:sz w:val="20"/>
          <w:szCs w:val="20"/>
          <w:lang w:val="nl-BE"/>
        </w:rPr>
        <w:t>1</w:t>
      </w:r>
      <w:r w:rsidR="00AC333C" w:rsidRPr="00484F0E">
        <w:rPr>
          <w:rFonts w:ascii="Lucida Sans" w:hAnsi="Lucida Sans" w:cstheme="minorHAnsi"/>
          <w:sz w:val="20"/>
          <w:szCs w:val="20"/>
          <w:lang w:val="nl-BE"/>
        </w:rPr>
        <w:t>5 december</w:t>
      </w:r>
      <w:r w:rsidR="00EE3F77" w:rsidRPr="00484F0E">
        <w:rPr>
          <w:rFonts w:ascii="Lucida Sans" w:hAnsi="Lucida Sans" w:cstheme="minorHAnsi"/>
          <w:sz w:val="20"/>
          <w:szCs w:val="20"/>
          <w:lang w:val="nl-BE"/>
        </w:rPr>
        <w:t xml:space="preserve"> 202</w:t>
      </w:r>
      <w:r w:rsidR="00FA603D" w:rsidRPr="00484F0E">
        <w:rPr>
          <w:rFonts w:ascii="Lucida Sans" w:hAnsi="Lucida Sans" w:cstheme="minorHAnsi"/>
          <w:sz w:val="20"/>
          <w:szCs w:val="20"/>
          <w:lang w:val="nl-BE"/>
        </w:rPr>
        <w:t>6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, waarin de agenda werd meegedeeld; </w:t>
      </w:r>
    </w:p>
    <w:p w14:paraId="35B433C1" w14:textId="39E06243" w:rsidR="00654AF2" w:rsidRPr="00484F0E" w:rsidRDefault="00654AF2" w:rsidP="00A92563">
      <w:pPr>
        <w:spacing w:after="24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Gelet de bepalingen van het Decreet </w:t>
      </w:r>
      <w:r w:rsidR="002B2C0E" w:rsidRPr="00484F0E">
        <w:rPr>
          <w:rFonts w:ascii="Lucida Sans" w:hAnsi="Lucida Sans" w:cstheme="minorHAnsi"/>
          <w:sz w:val="20"/>
          <w:szCs w:val="20"/>
          <w:lang w:val="nl-BE"/>
        </w:rPr>
        <w:t xml:space="preserve">over het 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>Lokaal Bestuur;</w:t>
      </w:r>
    </w:p>
    <w:p w14:paraId="7F70E571" w14:textId="79AE1480" w:rsidR="004D1FC8" w:rsidRPr="00484F0E" w:rsidRDefault="004F2A40" w:rsidP="00A92563">
      <w:pPr>
        <w:spacing w:after="12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>BESLUIT:</w:t>
      </w:r>
    </w:p>
    <w:p w14:paraId="2CF8F516" w14:textId="62DBB3AB" w:rsidR="00A72B90" w:rsidRPr="00484F0E" w:rsidRDefault="00A72B90" w:rsidP="00A92563">
      <w:pPr>
        <w:pStyle w:val="BodyText"/>
        <w:spacing w:line="240" w:lineRule="auto"/>
        <w:ind w:left="992" w:hanging="992"/>
        <w:rPr>
          <w:rFonts w:ascii="Lucida Sans" w:eastAsiaTheme="minorHAnsi" w:hAnsi="Lucida Sans" w:cstheme="minorHAnsi"/>
          <w:spacing w:val="0"/>
          <w:sz w:val="20"/>
          <w:lang w:val="nl-BE" w:eastAsia="en-US"/>
        </w:rPr>
      </w:pPr>
      <w:r w:rsidRPr="00484F0E">
        <w:rPr>
          <w:rFonts w:ascii="Lucida Sans" w:eastAsiaTheme="minorHAnsi" w:hAnsi="Lucida Sans" w:cstheme="minorHAnsi"/>
          <w:b/>
          <w:spacing w:val="0"/>
          <w:sz w:val="20"/>
          <w:lang w:val="nl-BE" w:eastAsia="en-US"/>
        </w:rPr>
        <w:t>Artikel 1.</w:t>
      </w:r>
      <w:r w:rsidR="007F1AB5" w:rsidRPr="00484F0E">
        <w:rPr>
          <w:rFonts w:ascii="Lucida Sans" w:eastAsiaTheme="minorHAnsi" w:hAnsi="Lucida Sans" w:cstheme="minorHAnsi"/>
          <w:b/>
          <w:spacing w:val="0"/>
          <w:sz w:val="20"/>
          <w:lang w:val="nl-BE" w:eastAsia="en-US"/>
        </w:rPr>
        <w:tab/>
      </w:r>
      <w:r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De </w:t>
      </w:r>
      <w:r w:rsidR="00BE10AE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(</w:t>
      </w:r>
      <w:r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gemeente</w:t>
      </w:r>
      <w:r w:rsidR="00BE10AE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)</w:t>
      </w:r>
      <w:r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raad beslist goedkeuring te verlenen </w:t>
      </w:r>
      <w:r w:rsidR="00897114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aan </w:t>
      </w:r>
      <w:r w:rsidR="00410F9A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alle</w:t>
      </w:r>
      <w:r w:rsidR="00897114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 punten op de agenda </w:t>
      </w:r>
      <w:r w:rsidR="00BE10AE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van de </w:t>
      </w:r>
      <w:r w:rsidR="00A92563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A</w:t>
      </w:r>
      <w:r w:rsidR="00C77323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lgemene </w:t>
      </w:r>
      <w:r w:rsidR="00584F75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V</w:t>
      </w:r>
      <w:r w:rsidR="00C77323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ergadering </w:t>
      </w:r>
      <w:proofErr w:type="spellStart"/>
      <w:r w:rsidR="001F14D6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Creat</w:t>
      </w:r>
      <w:proofErr w:type="spellEnd"/>
      <w:r w:rsidR="001F14D6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 Services</w:t>
      </w:r>
      <w:r w:rsidR="007A6F3D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 dv </w:t>
      </w:r>
      <w:r w:rsidR="009701FB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v</w:t>
      </w:r>
      <w:r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an </w:t>
      </w:r>
      <w:r w:rsidR="00E5152B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15 december</w:t>
      </w:r>
      <w:r w:rsidR="001A1F64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 202</w:t>
      </w:r>
      <w:r w:rsidR="00FA603D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6</w:t>
      </w:r>
      <w:r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 en de daarbij </w:t>
      </w:r>
      <w:r w:rsidR="00C124BC"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>be</w:t>
      </w:r>
      <w:r w:rsidRPr="00484F0E">
        <w:rPr>
          <w:rFonts w:ascii="Lucida Sans" w:eastAsiaTheme="minorHAnsi" w:hAnsi="Lucida Sans" w:cstheme="minorHAnsi"/>
          <w:spacing w:val="0"/>
          <w:sz w:val="20"/>
          <w:lang w:val="nl-BE" w:eastAsia="en-US"/>
        </w:rPr>
        <w:t xml:space="preserve">horende documentatie nodig voor het onderzoek van de agendapunten: </w:t>
      </w:r>
    </w:p>
    <w:p w14:paraId="22FE453A" w14:textId="77777777" w:rsidR="00971B24" w:rsidRPr="00484F0E" w:rsidRDefault="00971B24" w:rsidP="00216DEA">
      <w:pPr>
        <w:pStyle w:val="Lijstalinea"/>
        <w:numPr>
          <w:ilvl w:val="0"/>
          <w:numId w:val="42"/>
        </w:numPr>
        <w:tabs>
          <w:tab w:val="left" w:pos="1620"/>
        </w:tabs>
        <w:spacing w:after="60"/>
        <w:jc w:val="both"/>
        <w:rPr>
          <w:rFonts w:ascii="Lucida Sans" w:hAnsi="Lucida Sans" w:cstheme="minorHAnsi"/>
          <w:sz w:val="20"/>
          <w:szCs w:val="20"/>
          <w:lang w:val="nl-BE"/>
        </w:rPr>
      </w:pPr>
      <w:bookmarkStart w:id="0" w:name="_Hlk93488217"/>
      <w:r w:rsidRPr="00484F0E">
        <w:rPr>
          <w:rFonts w:ascii="Lucida Sans" w:hAnsi="Lucida Sans" w:cstheme="minorHAnsi"/>
          <w:sz w:val="20"/>
          <w:szCs w:val="20"/>
          <w:lang w:val="nl-BE"/>
        </w:rPr>
        <w:t>Wijziging van vermogen</w:t>
      </w:r>
    </w:p>
    <w:p w14:paraId="0FB27D6B" w14:textId="77777777" w:rsidR="00971B24" w:rsidRPr="00484F0E" w:rsidRDefault="00971B24" w:rsidP="00216DEA">
      <w:pPr>
        <w:pStyle w:val="Lijstalinea"/>
        <w:numPr>
          <w:ilvl w:val="0"/>
          <w:numId w:val="42"/>
        </w:numPr>
        <w:tabs>
          <w:tab w:val="left" w:pos="1620"/>
        </w:tabs>
        <w:spacing w:after="6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Actualisering van bijlagen 1 en 2 aan de statuten </w:t>
      </w:r>
      <w:proofErr w:type="gramStart"/>
      <w:r w:rsidRPr="00484F0E">
        <w:rPr>
          <w:rFonts w:ascii="Lucida Sans" w:hAnsi="Lucida Sans" w:cstheme="minorHAnsi"/>
          <w:sz w:val="20"/>
          <w:szCs w:val="20"/>
          <w:lang w:val="nl-BE"/>
        </w:rPr>
        <w:t>ingevolge</w:t>
      </w:r>
      <w:proofErr w:type="gramEnd"/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 wijziging van vermogen</w:t>
      </w:r>
    </w:p>
    <w:p w14:paraId="4D821FF4" w14:textId="77777777" w:rsidR="00971B24" w:rsidRPr="00484F0E" w:rsidRDefault="00971B24" w:rsidP="00216DEA">
      <w:pPr>
        <w:pStyle w:val="Lijstalinea"/>
        <w:numPr>
          <w:ilvl w:val="0"/>
          <w:numId w:val="42"/>
        </w:numPr>
        <w:tabs>
          <w:tab w:val="left" w:pos="1620"/>
        </w:tabs>
        <w:spacing w:after="6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>Evaluatie 2026, de te ontwikkelen activiteiten en de te volgende strategie 2027 (</w:t>
      </w:r>
      <w:proofErr w:type="spellStart"/>
      <w:r w:rsidRPr="00484F0E">
        <w:rPr>
          <w:rFonts w:ascii="Lucida Sans" w:hAnsi="Lucida Sans" w:cstheme="minorHAnsi"/>
          <w:sz w:val="20"/>
          <w:szCs w:val="20"/>
          <w:lang w:val="nl-BE"/>
        </w:rPr>
        <w:t>cfr</w:t>
      </w:r>
      <w:proofErr w:type="spellEnd"/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. </w:t>
      </w:r>
      <w:proofErr w:type="gramStart"/>
      <w:r w:rsidRPr="00484F0E">
        <w:rPr>
          <w:rFonts w:ascii="Lucida Sans" w:hAnsi="Lucida Sans" w:cstheme="minorHAnsi"/>
          <w:sz w:val="20"/>
          <w:szCs w:val="20"/>
          <w:lang w:val="nl-BE"/>
        </w:rPr>
        <w:t>artikel</w:t>
      </w:r>
      <w:proofErr w:type="gramEnd"/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 432 Decreet over het Lokaal Bestuur)</w:t>
      </w:r>
    </w:p>
    <w:p w14:paraId="1410A251" w14:textId="77777777" w:rsidR="00971B24" w:rsidRPr="00484F0E" w:rsidRDefault="00971B24" w:rsidP="00216DEA">
      <w:pPr>
        <w:pStyle w:val="Lijstalinea"/>
        <w:numPr>
          <w:ilvl w:val="0"/>
          <w:numId w:val="42"/>
        </w:numPr>
        <w:tabs>
          <w:tab w:val="left" w:pos="1620"/>
        </w:tabs>
        <w:spacing w:after="6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>Begroting 2027 (</w:t>
      </w:r>
      <w:proofErr w:type="spellStart"/>
      <w:r w:rsidRPr="00484F0E">
        <w:rPr>
          <w:rFonts w:ascii="Lucida Sans" w:hAnsi="Lucida Sans" w:cstheme="minorHAnsi"/>
          <w:sz w:val="20"/>
          <w:szCs w:val="20"/>
          <w:lang w:val="nl-BE"/>
        </w:rPr>
        <w:t>cfr</w:t>
      </w:r>
      <w:proofErr w:type="spellEnd"/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. </w:t>
      </w:r>
      <w:proofErr w:type="gramStart"/>
      <w:r w:rsidRPr="00484F0E">
        <w:rPr>
          <w:rFonts w:ascii="Lucida Sans" w:hAnsi="Lucida Sans" w:cstheme="minorHAnsi"/>
          <w:sz w:val="20"/>
          <w:szCs w:val="20"/>
          <w:lang w:val="nl-BE"/>
        </w:rPr>
        <w:t>artikel</w:t>
      </w:r>
      <w:proofErr w:type="gramEnd"/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 432 Decreet over het Lokaal Bestuur)</w:t>
      </w:r>
    </w:p>
    <w:bookmarkEnd w:id="0"/>
    <w:p w14:paraId="3FFE21A1" w14:textId="135CED71" w:rsidR="0069532C" w:rsidRDefault="0069532C" w:rsidP="00216DEA">
      <w:pPr>
        <w:pStyle w:val="Lijstalinea"/>
        <w:numPr>
          <w:ilvl w:val="0"/>
          <w:numId w:val="42"/>
        </w:numPr>
        <w:tabs>
          <w:tab w:val="left" w:pos="1620"/>
        </w:tabs>
        <w:spacing w:after="60"/>
        <w:jc w:val="both"/>
        <w:rPr>
          <w:rFonts w:ascii="Lucida Sans" w:hAnsi="Lucida Sans" w:cstheme="minorHAnsi"/>
          <w:sz w:val="20"/>
          <w:szCs w:val="20"/>
          <w:lang w:val="nl-BE"/>
        </w:rPr>
      </w:pPr>
      <w:proofErr w:type="spellStart"/>
      <w:r w:rsidRPr="00EE1DEF">
        <w:rPr>
          <w:rFonts w:ascii="Lucida Sans" w:hAnsi="Lucida Sans" w:cstheme="minorHAnsi"/>
          <w:sz w:val="20"/>
        </w:rPr>
        <w:t>Actualisering</w:t>
      </w:r>
      <w:proofErr w:type="spellEnd"/>
      <w:r w:rsidRPr="00EE1DEF">
        <w:rPr>
          <w:rFonts w:ascii="Lucida Sans" w:hAnsi="Lucida Sans"/>
          <w:sz w:val="20"/>
        </w:rPr>
        <w:t xml:space="preserve"> </w:t>
      </w:r>
      <w:proofErr w:type="spellStart"/>
      <w:r w:rsidRPr="00EE1DEF">
        <w:rPr>
          <w:rFonts w:ascii="Lucida Sans" w:hAnsi="Lucida Sans"/>
          <w:sz w:val="20"/>
        </w:rPr>
        <w:t>presentievergoeding</w:t>
      </w:r>
      <w:proofErr w:type="spellEnd"/>
    </w:p>
    <w:p w14:paraId="0DC9EFBE" w14:textId="707E7FEA" w:rsidR="00971B24" w:rsidRPr="00484F0E" w:rsidRDefault="00971B24" w:rsidP="00216DEA">
      <w:pPr>
        <w:pStyle w:val="Lijstalinea"/>
        <w:numPr>
          <w:ilvl w:val="0"/>
          <w:numId w:val="42"/>
        </w:numPr>
        <w:tabs>
          <w:tab w:val="left" w:pos="1620"/>
        </w:tabs>
        <w:spacing w:after="60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sz w:val="20"/>
          <w:szCs w:val="20"/>
          <w:lang w:val="nl-BE"/>
        </w:rPr>
        <w:t>Statutaire benoemingen</w:t>
      </w:r>
    </w:p>
    <w:p w14:paraId="63B81F7C" w14:textId="77777777" w:rsidR="00C77323" w:rsidRPr="00484F0E" w:rsidRDefault="00C77323" w:rsidP="00A92563">
      <w:pPr>
        <w:spacing w:after="240"/>
        <w:ind w:left="1276" w:hanging="283"/>
        <w:jc w:val="both"/>
        <w:rPr>
          <w:rFonts w:ascii="Lucida Sans" w:eastAsia="Calibri" w:hAnsi="Lucida Sans" w:cstheme="minorHAnsi"/>
          <w:bCs/>
          <w:sz w:val="20"/>
          <w:szCs w:val="20"/>
          <w:lang w:val="nl-NL"/>
        </w:rPr>
      </w:pPr>
      <w:r w:rsidRPr="00484F0E">
        <w:rPr>
          <w:rFonts w:ascii="Lucida Sans" w:eastAsia="Calibri" w:hAnsi="Lucida Sans" w:cstheme="minorHAnsi"/>
          <w:bCs/>
          <w:sz w:val="20"/>
          <w:szCs w:val="20"/>
          <w:lang w:val="nl-NL"/>
        </w:rPr>
        <w:t>Varia</w:t>
      </w:r>
    </w:p>
    <w:p w14:paraId="71C7CC52" w14:textId="58717463" w:rsidR="00613B3E" w:rsidRPr="00484F0E" w:rsidRDefault="00613B3E" w:rsidP="00A92563">
      <w:pPr>
        <w:spacing w:after="240"/>
        <w:ind w:left="993" w:hanging="993"/>
        <w:jc w:val="both"/>
        <w:rPr>
          <w:rFonts w:ascii="Lucida Sans" w:hAnsi="Lucida Sans" w:cstheme="minorHAns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b/>
          <w:sz w:val="20"/>
          <w:szCs w:val="20"/>
          <w:lang w:val="nl-BE"/>
        </w:rPr>
        <w:t>Artikel 2.</w:t>
      </w:r>
      <w:r w:rsidRPr="00484F0E">
        <w:rPr>
          <w:rFonts w:ascii="Lucida Sans" w:hAnsi="Lucida Sans" w:cstheme="minorHAnsi"/>
          <w:b/>
          <w:sz w:val="20"/>
          <w:szCs w:val="20"/>
          <w:lang w:val="nl-BE"/>
        </w:rPr>
        <w:tab/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De </w:t>
      </w:r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>(gemeente)</w:t>
      </w:r>
      <w:r w:rsidR="00A92563" w:rsidRPr="00484F0E">
        <w:rPr>
          <w:rFonts w:ascii="Lucida Sans" w:hAnsi="Lucida Sans" w:cstheme="minorHAnsi"/>
          <w:sz w:val="20"/>
          <w:szCs w:val="20"/>
          <w:lang w:val="nl-BE"/>
        </w:rPr>
        <w:t>r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>aad draagt de aangeduide vertegenwoordiger</w:t>
      </w:r>
      <w:r w:rsidR="005E5871" w:rsidRPr="00484F0E">
        <w:rPr>
          <w:rFonts w:ascii="Lucida Sans" w:hAnsi="Lucida Sans" w:cstheme="minorHAnsi"/>
          <w:sz w:val="20"/>
          <w:szCs w:val="20"/>
          <w:lang w:val="nl-BE"/>
        </w:rPr>
        <w:t>(s)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>/plaatsvervangend vertegenwoordiger</w:t>
      </w:r>
      <w:r w:rsidR="005E5871" w:rsidRPr="00484F0E">
        <w:rPr>
          <w:rFonts w:ascii="Lucida Sans" w:hAnsi="Lucida Sans" w:cstheme="minorHAnsi"/>
          <w:sz w:val="20"/>
          <w:szCs w:val="20"/>
          <w:lang w:val="nl-BE"/>
        </w:rPr>
        <w:t xml:space="preserve"> 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op om namens het bestuur alle akten en bescheiden met betrekking tot de </w:t>
      </w:r>
      <w:r w:rsidR="00216DEA" w:rsidRPr="00484F0E">
        <w:rPr>
          <w:rFonts w:ascii="Lucida Sans" w:hAnsi="Lucida Sans" w:cstheme="minorHAnsi"/>
          <w:sz w:val="20"/>
          <w:szCs w:val="20"/>
          <w:lang w:val="nl-BE"/>
        </w:rPr>
        <w:t xml:space="preserve">Buitengewone </w:t>
      </w:r>
      <w:r w:rsidR="00A92563" w:rsidRPr="00484F0E">
        <w:rPr>
          <w:rFonts w:ascii="Lucida Sans" w:hAnsi="Lucida Sans" w:cstheme="minorHAnsi"/>
          <w:sz w:val="20"/>
          <w:szCs w:val="20"/>
          <w:lang w:val="nl-BE"/>
        </w:rPr>
        <w:t>A</w:t>
      </w:r>
      <w:r w:rsidR="00C77323" w:rsidRPr="00484F0E">
        <w:rPr>
          <w:rFonts w:ascii="Lucida Sans" w:hAnsi="Lucida Sans" w:cstheme="minorHAnsi"/>
          <w:sz w:val="20"/>
          <w:szCs w:val="20"/>
          <w:lang w:val="nl-BE"/>
        </w:rPr>
        <w:t xml:space="preserve">lgemene </w:t>
      </w:r>
      <w:r w:rsidR="00584F75" w:rsidRPr="00484F0E">
        <w:rPr>
          <w:rFonts w:ascii="Lucida Sans" w:hAnsi="Lucida Sans" w:cstheme="minorHAnsi"/>
          <w:sz w:val="20"/>
          <w:szCs w:val="20"/>
          <w:lang w:val="nl-BE"/>
        </w:rPr>
        <w:t>V</w:t>
      </w:r>
      <w:r w:rsidR="00C77323" w:rsidRPr="00484F0E">
        <w:rPr>
          <w:rFonts w:ascii="Lucida Sans" w:hAnsi="Lucida Sans" w:cstheme="minorHAnsi"/>
          <w:sz w:val="20"/>
          <w:szCs w:val="20"/>
          <w:lang w:val="nl-BE"/>
        </w:rPr>
        <w:t xml:space="preserve">ergadering 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van </w:t>
      </w:r>
      <w:proofErr w:type="spellStart"/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>Creat</w:t>
      </w:r>
      <w:proofErr w:type="spellEnd"/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 xml:space="preserve"> Services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 dv vastgesteld op </w:t>
      </w:r>
      <w:r w:rsidR="00584F75" w:rsidRPr="00484F0E">
        <w:rPr>
          <w:rFonts w:ascii="Lucida Sans" w:hAnsi="Lucida Sans" w:cstheme="minorHAnsi"/>
          <w:sz w:val="20"/>
          <w:szCs w:val="20"/>
          <w:lang w:val="nl-BE"/>
        </w:rPr>
        <w:t>1</w:t>
      </w:r>
      <w:r w:rsidR="00216DEA" w:rsidRPr="00484F0E">
        <w:rPr>
          <w:rFonts w:ascii="Lucida Sans" w:hAnsi="Lucida Sans" w:cstheme="minorHAnsi"/>
          <w:sz w:val="20"/>
          <w:szCs w:val="20"/>
          <w:lang w:val="nl-BE"/>
        </w:rPr>
        <w:t>5</w:t>
      </w:r>
      <w:r w:rsidR="00204256" w:rsidRPr="00484F0E">
        <w:rPr>
          <w:rFonts w:ascii="Lucida Sans" w:hAnsi="Lucida Sans" w:cstheme="minorHAnsi"/>
          <w:sz w:val="20"/>
          <w:szCs w:val="20"/>
          <w:lang w:val="nl-BE"/>
        </w:rPr>
        <w:t> </w:t>
      </w:r>
      <w:r w:rsidR="00484F0E" w:rsidRPr="00484F0E">
        <w:rPr>
          <w:rFonts w:ascii="Lucida Sans" w:hAnsi="Lucida Sans" w:cstheme="minorHAnsi"/>
          <w:sz w:val="20"/>
          <w:szCs w:val="20"/>
          <w:lang w:val="nl-BE"/>
        </w:rPr>
        <w:t xml:space="preserve">december 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>20</w:t>
      </w:r>
      <w:r w:rsidR="0087346E" w:rsidRPr="00484F0E">
        <w:rPr>
          <w:rFonts w:ascii="Lucida Sans" w:hAnsi="Lucida Sans" w:cstheme="minorHAnsi"/>
          <w:sz w:val="20"/>
          <w:szCs w:val="20"/>
          <w:lang w:val="nl-BE"/>
        </w:rPr>
        <w:t>2</w:t>
      </w:r>
      <w:r w:rsidR="00FA603D" w:rsidRPr="00484F0E">
        <w:rPr>
          <w:rFonts w:ascii="Lucida Sans" w:hAnsi="Lucida Sans" w:cstheme="minorHAnsi"/>
          <w:sz w:val="20"/>
          <w:szCs w:val="20"/>
          <w:lang w:val="nl-BE"/>
        </w:rPr>
        <w:t>6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, te onderschrijven en haar/zijn </w:t>
      </w:r>
      <w:r w:rsidR="005E5871" w:rsidRPr="00484F0E">
        <w:rPr>
          <w:rFonts w:ascii="Lucida Sans" w:hAnsi="Lucida Sans" w:cstheme="minorHAnsi"/>
          <w:sz w:val="20"/>
          <w:szCs w:val="20"/>
          <w:lang w:val="nl-BE"/>
        </w:rPr>
        <w:t xml:space="preserve">(hun) 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stemgedrag af te stemmen op het in de beslissing van de (gemeente)raad van heden bepaalde standpunt met betrekking tot de agendapunten van voormelde </w:t>
      </w:r>
      <w:r w:rsidR="00A92563" w:rsidRPr="00484F0E">
        <w:rPr>
          <w:rFonts w:ascii="Lucida Sans" w:hAnsi="Lucida Sans" w:cstheme="minorHAnsi"/>
          <w:sz w:val="20"/>
          <w:szCs w:val="20"/>
          <w:lang w:val="nl-BE"/>
        </w:rPr>
        <w:t>A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 xml:space="preserve">lgemene </w:t>
      </w:r>
      <w:r w:rsidR="00584F75" w:rsidRPr="00484F0E">
        <w:rPr>
          <w:rFonts w:ascii="Lucida Sans" w:hAnsi="Lucida Sans" w:cstheme="minorHAnsi"/>
          <w:sz w:val="20"/>
          <w:szCs w:val="20"/>
          <w:lang w:val="nl-BE"/>
        </w:rPr>
        <w:t>V</w:t>
      </w:r>
      <w:r w:rsidRPr="00484F0E">
        <w:rPr>
          <w:rFonts w:ascii="Lucida Sans" w:hAnsi="Lucida Sans" w:cstheme="minorHAnsi"/>
          <w:sz w:val="20"/>
          <w:szCs w:val="20"/>
          <w:lang w:val="nl-BE"/>
        </w:rPr>
        <w:t>ergadering.</w:t>
      </w:r>
    </w:p>
    <w:p w14:paraId="20A54A41" w14:textId="189C9CBF" w:rsidR="004F2A40" w:rsidRPr="00484F0E" w:rsidRDefault="004F2A40" w:rsidP="00A92563">
      <w:pPr>
        <w:ind w:left="993" w:hanging="993"/>
        <w:jc w:val="both"/>
        <w:rPr>
          <w:rFonts w:ascii="Lucida Sans" w:hAnsi="Lucida Sans" w:cs="Calibri"/>
          <w:sz w:val="20"/>
          <w:szCs w:val="20"/>
          <w:lang w:val="nl-BE"/>
        </w:rPr>
      </w:pPr>
      <w:r w:rsidRPr="00484F0E">
        <w:rPr>
          <w:rFonts w:ascii="Lucida Sans" w:hAnsi="Lucida Sans" w:cstheme="minorHAnsi"/>
          <w:b/>
          <w:sz w:val="20"/>
          <w:szCs w:val="20"/>
          <w:lang w:val="nl-BE"/>
        </w:rPr>
        <w:t xml:space="preserve">Artikel </w:t>
      </w:r>
      <w:r w:rsidR="00613B3E" w:rsidRPr="00484F0E">
        <w:rPr>
          <w:rFonts w:ascii="Lucida Sans" w:hAnsi="Lucida Sans" w:cstheme="minorHAnsi"/>
          <w:b/>
          <w:sz w:val="20"/>
          <w:szCs w:val="20"/>
          <w:lang w:val="nl-BE"/>
        </w:rPr>
        <w:t>3</w:t>
      </w:r>
      <w:r w:rsidRPr="00484F0E">
        <w:rPr>
          <w:rFonts w:ascii="Lucida Sans" w:hAnsi="Lucida Sans" w:cstheme="minorHAnsi"/>
          <w:b/>
          <w:sz w:val="20"/>
          <w:szCs w:val="20"/>
          <w:lang w:val="nl-BE"/>
        </w:rPr>
        <w:t>.</w:t>
      </w:r>
      <w:r w:rsidRPr="00484F0E">
        <w:rPr>
          <w:rFonts w:ascii="Lucida Sans" w:hAnsi="Lucida Sans" w:cstheme="minorHAnsi"/>
          <w:b/>
          <w:sz w:val="20"/>
          <w:szCs w:val="20"/>
          <w:lang w:val="nl-BE"/>
        </w:rPr>
        <w:tab/>
      </w:r>
      <w:r w:rsidRPr="00484F0E">
        <w:rPr>
          <w:rFonts w:ascii="Lucida Sans" w:hAnsi="Lucida Sans" w:cs="Calibri"/>
          <w:sz w:val="20"/>
          <w:szCs w:val="20"/>
          <w:lang w:val="nl-BE"/>
        </w:rPr>
        <w:t>Een afschrift van dit be</w:t>
      </w:r>
      <w:r w:rsidR="001F14D6" w:rsidRPr="00484F0E">
        <w:rPr>
          <w:rFonts w:ascii="Lucida Sans" w:hAnsi="Lucida Sans" w:cs="Calibri"/>
          <w:sz w:val="20"/>
          <w:szCs w:val="20"/>
          <w:lang w:val="nl-BE"/>
        </w:rPr>
        <w:t>s</w:t>
      </w:r>
      <w:r w:rsidRPr="00484F0E">
        <w:rPr>
          <w:rFonts w:ascii="Lucida Sans" w:hAnsi="Lucida Sans" w:cs="Calibri"/>
          <w:sz w:val="20"/>
          <w:szCs w:val="20"/>
          <w:lang w:val="nl-BE"/>
        </w:rPr>
        <w:t xml:space="preserve">luit zal </w:t>
      </w:r>
      <w:r w:rsidR="001F14D6" w:rsidRPr="00484F0E">
        <w:rPr>
          <w:rFonts w:ascii="Lucida Sans" w:hAnsi="Lucida Sans" w:cs="Calibri"/>
          <w:sz w:val="20"/>
          <w:szCs w:val="20"/>
          <w:lang w:val="nl-BE"/>
        </w:rPr>
        <w:t>verzonden worden</w:t>
      </w:r>
      <w:r w:rsidRPr="00484F0E">
        <w:rPr>
          <w:rFonts w:ascii="Lucida Sans" w:hAnsi="Lucida Sans" w:cs="Calibri"/>
          <w:sz w:val="20"/>
          <w:szCs w:val="20"/>
          <w:lang w:val="nl-BE"/>
        </w:rPr>
        <w:t>:</w:t>
      </w:r>
    </w:p>
    <w:p w14:paraId="2814EFEE" w14:textId="04BF8EFE" w:rsidR="004F2A40" w:rsidRPr="00484F0E" w:rsidRDefault="001A1F64" w:rsidP="001F14D6">
      <w:pPr>
        <w:pStyle w:val="Lijstalinea"/>
        <w:numPr>
          <w:ilvl w:val="0"/>
          <w:numId w:val="37"/>
        </w:numPr>
        <w:ind w:left="1276" w:hanging="283"/>
        <w:jc w:val="both"/>
        <w:rPr>
          <w:rFonts w:ascii="Lucida Sans" w:hAnsi="Lucida Sans" w:cs="Calibri"/>
          <w:sz w:val="20"/>
          <w:szCs w:val="20"/>
          <w:lang w:val="nl-BE"/>
        </w:rPr>
      </w:pPr>
      <w:proofErr w:type="gramStart"/>
      <w:r w:rsidRPr="00484F0E">
        <w:rPr>
          <w:rFonts w:ascii="Lucida Sans" w:hAnsi="Lucida Sans" w:cs="Calibri"/>
          <w:sz w:val="20"/>
          <w:szCs w:val="20"/>
          <w:lang w:val="nl-BE"/>
        </w:rPr>
        <w:t>bij</w:t>
      </w:r>
      <w:proofErr w:type="gramEnd"/>
      <w:r w:rsidRPr="00484F0E">
        <w:rPr>
          <w:rFonts w:ascii="Lucida Sans" w:hAnsi="Lucida Sans" w:cs="Calibri"/>
          <w:sz w:val="20"/>
          <w:szCs w:val="20"/>
          <w:lang w:val="nl-BE"/>
        </w:rPr>
        <w:t xml:space="preserve"> voorkeur </w:t>
      </w:r>
      <w:r w:rsidR="004F2A40" w:rsidRPr="00484F0E">
        <w:rPr>
          <w:rFonts w:ascii="Lucida Sans" w:hAnsi="Lucida Sans" w:cs="Calibri"/>
          <w:sz w:val="20"/>
          <w:szCs w:val="20"/>
          <w:lang w:val="nl-BE"/>
        </w:rPr>
        <w:t>per elektronische post</w:t>
      </w:r>
      <w:r w:rsidRPr="00484F0E">
        <w:rPr>
          <w:rFonts w:ascii="Lucida Sans" w:hAnsi="Lucida Sans" w:cs="Calibri"/>
          <w:sz w:val="20"/>
          <w:szCs w:val="20"/>
          <w:lang w:val="nl-BE"/>
        </w:rPr>
        <w:t xml:space="preserve"> naar het e-mailadres </w:t>
      </w:r>
      <w:hyperlink r:id="rId11" w:history="1">
        <w:r w:rsidR="000341C8" w:rsidRPr="00484F0E">
          <w:rPr>
            <w:rStyle w:val="Hyperlink"/>
            <w:rFonts w:ascii="Lucida Sans" w:hAnsi="Lucida Sans" w:cstheme="minorHAnsi"/>
            <w:sz w:val="20"/>
            <w:szCs w:val="20"/>
            <w:lang w:val="nl-BE"/>
          </w:rPr>
          <w:t>AVCreatServices@creat.be</w:t>
        </w:r>
      </w:hyperlink>
      <w:r w:rsidR="001F14D6" w:rsidRPr="00484F0E">
        <w:rPr>
          <w:rFonts w:ascii="Lucida Sans" w:hAnsi="Lucida Sans" w:cstheme="minorHAnsi"/>
          <w:sz w:val="20"/>
          <w:szCs w:val="20"/>
          <w:lang w:val="nl-BE"/>
        </w:rPr>
        <w:t>.</w:t>
      </w:r>
    </w:p>
    <w:p w14:paraId="17000CA6" w14:textId="2063B5BE" w:rsidR="002E39D2" w:rsidRPr="00484F0E" w:rsidRDefault="002E39D2" w:rsidP="002E39D2">
      <w:pPr>
        <w:pStyle w:val="Lijstalinea"/>
        <w:numPr>
          <w:ilvl w:val="0"/>
          <w:numId w:val="37"/>
        </w:numPr>
        <w:ind w:left="1276" w:hanging="283"/>
        <w:jc w:val="both"/>
        <w:rPr>
          <w:rFonts w:ascii="Lucida Sans" w:hAnsi="Lucida Sans" w:cs="Calibri"/>
          <w:sz w:val="20"/>
          <w:szCs w:val="20"/>
        </w:rPr>
      </w:pPr>
      <w:r w:rsidRPr="00484F0E">
        <w:rPr>
          <w:rFonts w:ascii="Lucida Sans" w:hAnsi="Lucida Sans" w:cs="Calibri"/>
          <w:sz w:val="20"/>
          <w:szCs w:val="20"/>
        </w:rPr>
        <w:t xml:space="preserve">per post </w:t>
      </w:r>
      <w:proofErr w:type="spellStart"/>
      <w:r w:rsidRPr="00484F0E">
        <w:rPr>
          <w:rFonts w:ascii="Lucida Sans" w:hAnsi="Lucida Sans" w:cs="Calibri"/>
          <w:sz w:val="20"/>
          <w:szCs w:val="20"/>
        </w:rPr>
        <w:t>t.a.v</w:t>
      </w:r>
      <w:proofErr w:type="spellEnd"/>
      <w:r w:rsidRPr="00484F0E">
        <w:rPr>
          <w:rFonts w:ascii="Lucida Sans" w:hAnsi="Lucida Sans" w:cs="Calibri"/>
          <w:sz w:val="20"/>
          <w:szCs w:val="20"/>
        </w:rPr>
        <w:t xml:space="preserve">. </w:t>
      </w:r>
      <w:proofErr w:type="spellStart"/>
      <w:r w:rsidRPr="00484F0E">
        <w:rPr>
          <w:rFonts w:ascii="Lucida Sans" w:hAnsi="Lucida Sans" w:cstheme="minorHAnsi"/>
          <w:sz w:val="20"/>
          <w:szCs w:val="20"/>
        </w:rPr>
        <w:t>Creat</w:t>
      </w:r>
      <w:proofErr w:type="spellEnd"/>
      <w:r w:rsidRPr="00484F0E">
        <w:rPr>
          <w:rFonts w:ascii="Lucida Sans" w:hAnsi="Lucida Sans" w:cstheme="minorHAnsi"/>
          <w:sz w:val="20"/>
          <w:szCs w:val="20"/>
        </w:rPr>
        <w:t xml:space="preserve"> Services dv, p/a </w:t>
      </w:r>
      <w:proofErr w:type="spellStart"/>
      <w:r w:rsidRPr="00484F0E">
        <w:rPr>
          <w:rFonts w:ascii="Lucida Sans" w:hAnsi="Lucida Sans" w:cstheme="minorHAnsi"/>
          <w:sz w:val="20"/>
          <w:szCs w:val="20"/>
        </w:rPr>
        <w:t>Intercommunaal</w:t>
      </w:r>
      <w:proofErr w:type="spellEnd"/>
      <w:r w:rsidRPr="00484F0E">
        <w:rPr>
          <w:rFonts w:ascii="Lucida Sans" w:hAnsi="Lucida Sans" w:cstheme="minorHAnsi"/>
          <w:sz w:val="20"/>
          <w:szCs w:val="20"/>
        </w:rPr>
        <w:t xml:space="preserve"> Beheer</w:t>
      </w:r>
      <w:r w:rsidR="00BF6FDB" w:rsidRPr="00484F0E">
        <w:rPr>
          <w:rFonts w:ascii="Lucida Sans" w:hAnsi="Lucida Sans" w:cstheme="minorHAnsi"/>
          <w:sz w:val="20"/>
          <w:szCs w:val="20"/>
        </w:rPr>
        <w:t xml:space="preserve"> Farys</w:t>
      </w:r>
      <w:r w:rsidRPr="00484F0E">
        <w:rPr>
          <w:rFonts w:ascii="Lucida Sans" w:hAnsi="Lucida Sans" w:cs="Calibri"/>
          <w:sz w:val="20"/>
          <w:szCs w:val="20"/>
        </w:rPr>
        <w:t xml:space="preserve">, </w:t>
      </w:r>
      <w:proofErr w:type="spellStart"/>
      <w:r w:rsidRPr="00484F0E">
        <w:rPr>
          <w:rFonts w:ascii="Lucida Sans" w:hAnsi="Lucida Sans" w:cs="Calibri"/>
          <w:sz w:val="20"/>
          <w:szCs w:val="20"/>
        </w:rPr>
        <w:t>Stropstraat</w:t>
      </w:r>
      <w:proofErr w:type="spellEnd"/>
      <w:r w:rsidRPr="00484F0E">
        <w:rPr>
          <w:rFonts w:ascii="Lucida Sans" w:hAnsi="Lucida Sans" w:cs="Calibri"/>
          <w:sz w:val="20"/>
          <w:szCs w:val="20"/>
        </w:rPr>
        <w:t xml:space="preserve"> 1 </w:t>
      </w:r>
      <w:r w:rsidRPr="00484F0E">
        <w:rPr>
          <w:rFonts w:ascii="Lucida Sans" w:hAnsi="Lucida Sans" w:cs="Calibri"/>
          <w:sz w:val="20"/>
          <w:szCs w:val="20"/>
        </w:rPr>
        <w:br/>
      </w:r>
      <w:proofErr w:type="spellStart"/>
      <w:r w:rsidRPr="00484F0E">
        <w:rPr>
          <w:rFonts w:ascii="Lucida Sans" w:hAnsi="Lucida Sans" w:cs="Calibri"/>
          <w:sz w:val="20"/>
          <w:szCs w:val="20"/>
        </w:rPr>
        <w:t>te</w:t>
      </w:r>
      <w:proofErr w:type="spellEnd"/>
      <w:r w:rsidRPr="00484F0E">
        <w:rPr>
          <w:rFonts w:ascii="Lucida Sans" w:hAnsi="Lucida Sans" w:cs="Calibri"/>
          <w:sz w:val="20"/>
          <w:szCs w:val="20"/>
        </w:rPr>
        <w:t xml:space="preserve"> 9000 Gent, </w:t>
      </w:r>
    </w:p>
    <w:p w14:paraId="6A13DC87" w14:textId="7A1DAB83" w:rsidR="002E39D2" w:rsidRPr="00484F0E" w:rsidRDefault="002E39D2" w:rsidP="002E39D2">
      <w:pPr>
        <w:pStyle w:val="Lijstalinea"/>
        <w:ind w:left="1276"/>
        <w:jc w:val="both"/>
        <w:rPr>
          <w:rFonts w:ascii="Lucida Sans" w:hAnsi="Lucida Sans" w:cs="Calibri"/>
          <w:sz w:val="20"/>
          <w:szCs w:val="20"/>
        </w:rPr>
      </w:pPr>
    </w:p>
    <w:sectPr w:rsidR="002E39D2" w:rsidRPr="00484F0E" w:rsidSect="001F14D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62846" w14:textId="77777777" w:rsidR="0058300A" w:rsidRDefault="0058300A" w:rsidP="003E0FA5">
      <w:r>
        <w:separator/>
      </w:r>
    </w:p>
  </w:endnote>
  <w:endnote w:type="continuationSeparator" w:id="0">
    <w:p w14:paraId="2F9C5214" w14:textId="77777777" w:rsidR="0058300A" w:rsidRDefault="0058300A" w:rsidP="003E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009B4" w14:textId="77777777" w:rsidR="0058300A" w:rsidRDefault="0058300A" w:rsidP="003E0FA5">
      <w:r>
        <w:separator/>
      </w:r>
    </w:p>
  </w:footnote>
  <w:footnote w:type="continuationSeparator" w:id="0">
    <w:p w14:paraId="35990E2B" w14:textId="77777777" w:rsidR="0058300A" w:rsidRDefault="0058300A" w:rsidP="003E0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18E2"/>
    <w:multiLevelType w:val="hybridMultilevel"/>
    <w:tmpl w:val="10166F78"/>
    <w:lvl w:ilvl="0" w:tplc="08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80796"/>
    <w:multiLevelType w:val="hybridMultilevel"/>
    <w:tmpl w:val="9F2E3DD6"/>
    <w:lvl w:ilvl="0" w:tplc="0813000F">
      <w:start w:val="1"/>
      <w:numFmt w:val="decimal"/>
      <w:lvlText w:val="%1."/>
      <w:lvlJc w:val="left"/>
      <w:pPr>
        <w:ind w:left="2433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2433" w:hanging="360"/>
      </w:pPr>
    </w:lvl>
    <w:lvl w:ilvl="2" w:tplc="0813001B" w:tentative="1">
      <w:start w:val="1"/>
      <w:numFmt w:val="lowerRoman"/>
      <w:lvlText w:val="%3."/>
      <w:lvlJc w:val="right"/>
      <w:pPr>
        <w:ind w:left="3153" w:hanging="180"/>
      </w:pPr>
    </w:lvl>
    <w:lvl w:ilvl="3" w:tplc="0813000F" w:tentative="1">
      <w:start w:val="1"/>
      <w:numFmt w:val="decimal"/>
      <w:lvlText w:val="%4."/>
      <w:lvlJc w:val="left"/>
      <w:pPr>
        <w:ind w:left="3873" w:hanging="360"/>
      </w:pPr>
    </w:lvl>
    <w:lvl w:ilvl="4" w:tplc="08130019" w:tentative="1">
      <w:start w:val="1"/>
      <w:numFmt w:val="lowerLetter"/>
      <w:lvlText w:val="%5."/>
      <w:lvlJc w:val="left"/>
      <w:pPr>
        <w:ind w:left="4593" w:hanging="360"/>
      </w:pPr>
    </w:lvl>
    <w:lvl w:ilvl="5" w:tplc="0813001B" w:tentative="1">
      <w:start w:val="1"/>
      <w:numFmt w:val="lowerRoman"/>
      <w:lvlText w:val="%6."/>
      <w:lvlJc w:val="right"/>
      <w:pPr>
        <w:ind w:left="5313" w:hanging="180"/>
      </w:pPr>
    </w:lvl>
    <w:lvl w:ilvl="6" w:tplc="0813000F" w:tentative="1">
      <w:start w:val="1"/>
      <w:numFmt w:val="decimal"/>
      <w:lvlText w:val="%7."/>
      <w:lvlJc w:val="left"/>
      <w:pPr>
        <w:ind w:left="6033" w:hanging="360"/>
      </w:pPr>
    </w:lvl>
    <w:lvl w:ilvl="7" w:tplc="08130019" w:tentative="1">
      <w:start w:val="1"/>
      <w:numFmt w:val="lowerLetter"/>
      <w:lvlText w:val="%8."/>
      <w:lvlJc w:val="left"/>
      <w:pPr>
        <w:ind w:left="6753" w:hanging="360"/>
      </w:pPr>
    </w:lvl>
    <w:lvl w:ilvl="8" w:tplc="0813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21810E42"/>
    <w:multiLevelType w:val="hybridMultilevel"/>
    <w:tmpl w:val="7E0C00BE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1B2F32"/>
    <w:multiLevelType w:val="hybridMultilevel"/>
    <w:tmpl w:val="93F6DBAC"/>
    <w:lvl w:ilvl="0" w:tplc="0409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4" w15:restartNumberingAfterBreak="0">
    <w:nsid w:val="23290C88"/>
    <w:multiLevelType w:val="hybridMultilevel"/>
    <w:tmpl w:val="D3D06342"/>
    <w:lvl w:ilvl="0" w:tplc="365EFBD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24A2272A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5682EC8"/>
    <w:multiLevelType w:val="hybridMultilevel"/>
    <w:tmpl w:val="9F2E3DD6"/>
    <w:lvl w:ilvl="0" w:tplc="0813000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137DD"/>
    <w:multiLevelType w:val="hybridMultilevel"/>
    <w:tmpl w:val="BAC21ED4"/>
    <w:lvl w:ilvl="0" w:tplc="DF14BF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64310AB"/>
    <w:multiLevelType w:val="hybridMultilevel"/>
    <w:tmpl w:val="EC980A28"/>
    <w:lvl w:ilvl="0" w:tplc="0813001B">
      <w:start w:val="1"/>
      <w:numFmt w:val="lowerRoman"/>
      <w:lvlText w:val="%1."/>
      <w:lvlJc w:val="righ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20E34"/>
    <w:multiLevelType w:val="hybridMultilevel"/>
    <w:tmpl w:val="3014E2AC"/>
    <w:lvl w:ilvl="0" w:tplc="08130017">
      <w:start w:val="1"/>
      <w:numFmt w:val="lowerLetter"/>
      <w:lvlText w:val="%1)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C4E61EA"/>
    <w:multiLevelType w:val="hybridMultilevel"/>
    <w:tmpl w:val="00DA2A88"/>
    <w:lvl w:ilvl="0" w:tplc="A25E573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ECA24AB"/>
    <w:multiLevelType w:val="hybridMultilevel"/>
    <w:tmpl w:val="543CF57E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5792F40"/>
    <w:multiLevelType w:val="hybridMultilevel"/>
    <w:tmpl w:val="87E62160"/>
    <w:lvl w:ilvl="0" w:tplc="A53A4D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F3AF52C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D4183"/>
    <w:multiLevelType w:val="hybridMultilevel"/>
    <w:tmpl w:val="8AB4B522"/>
    <w:lvl w:ilvl="0" w:tplc="0409000F">
      <w:start w:val="1"/>
      <w:numFmt w:val="decimal"/>
      <w:lvlText w:val="%1."/>
      <w:lvlJc w:val="left"/>
      <w:pPr>
        <w:ind w:left="1494" w:hanging="360"/>
      </w:pPr>
    </w:lvl>
    <w:lvl w:ilvl="1" w:tplc="6FEA0192">
      <w:start w:val="1"/>
      <w:numFmt w:val="lowerLetter"/>
      <w:lvlText w:val="%2."/>
      <w:lvlJc w:val="left"/>
      <w:pPr>
        <w:ind w:left="2559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3C4975AB"/>
    <w:multiLevelType w:val="hybridMultilevel"/>
    <w:tmpl w:val="C56654E6"/>
    <w:lvl w:ilvl="0" w:tplc="0813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2D11EB9"/>
    <w:multiLevelType w:val="hybridMultilevel"/>
    <w:tmpl w:val="4A0E7BDC"/>
    <w:lvl w:ilvl="0" w:tplc="0813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A2240"/>
    <w:multiLevelType w:val="hybridMultilevel"/>
    <w:tmpl w:val="C382C95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B0A45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86A3C2D"/>
    <w:multiLevelType w:val="hybridMultilevel"/>
    <w:tmpl w:val="9D241926"/>
    <w:lvl w:ilvl="0" w:tplc="1B7E2600">
      <w:start w:val="1"/>
      <w:numFmt w:val="decimal"/>
      <w:lvlText w:val="%1."/>
      <w:lvlJc w:val="left"/>
      <w:pPr>
        <w:ind w:left="850" w:hanging="283"/>
      </w:pPr>
      <w:rPr>
        <w:rFonts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1D7316"/>
    <w:multiLevelType w:val="hybridMultilevel"/>
    <w:tmpl w:val="1A9C5872"/>
    <w:lvl w:ilvl="0" w:tplc="D054C840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8130019">
      <w:start w:val="1"/>
      <w:numFmt w:val="lowerLetter"/>
      <w:lvlText w:val="%2."/>
      <w:lvlJc w:val="left"/>
      <w:pPr>
        <w:ind w:left="2291" w:hanging="360"/>
      </w:pPr>
    </w:lvl>
    <w:lvl w:ilvl="2" w:tplc="0813000F">
      <w:start w:val="1"/>
      <w:numFmt w:val="decimal"/>
      <w:lvlText w:val="%3."/>
      <w:lvlJc w:val="left"/>
      <w:pPr>
        <w:ind w:left="3191" w:hanging="360"/>
      </w:pPr>
      <w:rPr>
        <w:rFonts w:hint="default"/>
      </w:r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10A2C49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56958C6"/>
    <w:multiLevelType w:val="hybridMultilevel"/>
    <w:tmpl w:val="DB3053BA"/>
    <w:lvl w:ilvl="0" w:tplc="08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9D63FE5"/>
    <w:multiLevelType w:val="hybridMultilevel"/>
    <w:tmpl w:val="9F2E3DD6"/>
    <w:lvl w:ilvl="0" w:tplc="0813000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53459"/>
    <w:multiLevelType w:val="hybridMultilevel"/>
    <w:tmpl w:val="87E62160"/>
    <w:lvl w:ilvl="0" w:tplc="A53A4D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F3AF52C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EF75FC"/>
    <w:multiLevelType w:val="hybridMultilevel"/>
    <w:tmpl w:val="AE64CE94"/>
    <w:lvl w:ilvl="0" w:tplc="AC527A6C">
      <w:start w:val="1"/>
      <w:numFmt w:val="decimal"/>
      <w:lvlText w:val="%1."/>
      <w:lvlJc w:val="left"/>
      <w:pPr>
        <w:ind w:left="850" w:hanging="283"/>
      </w:pPr>
      <w:rPr>
        <w:rFonts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649C9"/>
    <w:multiLevelType w:val="hybridMultilevel"/>
    <w:tmpl w:val="4A0E7BDC"/>
    <w:lvl w:ilvl="0" w:tplc="0813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71F6E"/>
    <w:multiLevelType w:val="hybridMultilevel"/>
    <w:tmpl w:val="076277D8"/>
    <w:lvl w:ilvl="0" w:tplc="D054C840">
      <w:start w:val="1"/>
      <w:numFmt w:val="decimal"/>
      <w:lvlText w:val="%1."/>
      <w:lvlJc w:val="left"/>
      <w:pPr>
        <w:ind w:left="1571" w:hanging="360"/>
      </w:pPr>
      <w:rPr>
        <w:b/>
      </w:rPr>
    </w:lvl>
    <w:lvl w:ilvl="1" w:tplc="08130019">
      <w:start w:val="1"/>
      <w:numFmt w:val="lowerLetter"/>
      <w:lvlText w:val="%2."/>
      <w:lvlJc w:val="left"/>
      <w:pPr>
        <w:ind w:left="2291" w:hanging="360"/>
      </w:pPr>
    </w:lvl>
    <w:lvl w:ilvl="2" w:tplc="F7947752">
      <w:numFmt w:val="bullet"/>
      <w:lvlText w:val="•"/>
      <w:lvlJc w:val="left"/>
      <w:pPr>
        <w:ind w:left="3191" w:hanging="360"/>
      </w:pPr>
      <w:rPr>
        <w:rFonts w:ascii="Times New Roman" w:eastAsia="Times New Roman" w:hAnsi="Times New Roman" w:cs="Times New Roman" w:hint="default"/>
      </w:r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19B3812"/>
    <w:multiLevelType w:val="hybridMultilevel"/>
    <w:tmpl w:val="9ED84EB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6B38F6"/>
    <w:multiLevelType w:val="hybridMultilevel"/>
    <w:tmpl w:val="F3AA53E8"/>
    <w:lvl w:ilvl="0" w:tplc="08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6A907556"/>
    <w:multiLevelType w:val="hybridMultilevel"/>
    <w:tmpl w:val="7F1AA30E"/>
    <w:lvl w:ilvl="0" w:tplc="E646B640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  <w:b w:val="0"/>
      </w:rPr>
    </w:lvl>
    <w:lvl w:ilvl="1" w:tplc="08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D1E56FF"/>
    <w:multiLevelType w:val="hybridMultilevel"/>
    <w:tmpl w:val="626A121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5135C7"/>
    <w:multiLevelType w:val="multilevel"/>
    <w:tmpl w:val="F494650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lvlText w:val="%2."/>
      <w:lvlJc w:val="left"/>
      <w:pPr>
        <w:ind w:left="927" w:hanging="360"/>
      </w:pPr>
      <w:rPr>
        <w:rFonts w:asciiTheme="minorHAnsi" w:eastAsia="Times New Roman" w:hAnsiTheme="minorHAnsi" w:cstheme="minorHAnsi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2" w15:restartNumberingAfterBreak="0">
    <w:nsid w:val="73DF74D5"/>
    <w:multiLevelType w:val="hybridMultilevel"/>
    <w:tmpl w:val="10166F78"/>
    <w:lvl w:ilvl="0" w:tplc="0813000F">
      <w:start w:val="1"/>
      <w:numFmt w:val="decimal"/>
      <w:lvlText w:val="%1."/>
      <w:lvlJc w:val="left"/>
      <w:pPr>
        <w:tabs>
          <w:tab w:val="num" w:pos="3844"/>
        </w:tabs>
        <w:ind w:left="3844" w:hanging="360"/>
      </w:pPr>
    </w:lvl>
    <w:lvl w:ilvl="1" w:tplc="08130019">
      <w:start w:val="1"/>
      <w:numFmt w:val="lowerLetter"/>
      <w:lvlText w:val="%2."/>
      <w:lvlJc w:val="left"/>
      <w:pPr>
        <w:tabs>
          <w:tab w:val="num" w:pos="4564"/>
        </w:tabs>
        <w:ind w:left="4564" w:hanging="360"/>
      </w:pPr>
    </w:lvl>
    <w:lvl w:ilvl="2" w:tplc="0813001B">
      <w:start w:val="1"/>
      <w:numFmt w:val="lowerRoman"/>
      <w:lvlText w:val="%3."/>
      <w:lvlJc w:val="right"/>
      <w:pPr>
        <w:tabs>
          <w:tab w:val="num" w:pos="5284"/>
        </w:tabs>
        <w:ind w:left="5284" w:hanging="180"/>
      </w:pPr>
    </w:lvl>
    <w:lvl w:ilvl="3" w:tplc="0813000F">
      <w:start w:val="1"/>
      <w:numFmt w:val="decimal"/>
      <w:lvlText w:val="%4."/>
      <w:lvlJc w:val="left"/>
      <w:pPr>
        <w:tabs>
          <w:tab w:val="num" w:pos="6004"/>
        </w:tabs>
        <w:ind w:left="6004" w:hanging="360"/>
      </w:pPr>
    </w:lvl>
    <w:lvl w:ilvl="4" w:tplc="08130019">
      <w:start w:val="1"/>
      <w:numFmt w:val="lowerLetter"/>
      <w:lvlText w:val="%5."/>
      <w:lvlJc w:val="left"/>
      <w:pPr>
        <w:tabs>
          <w:tab w:val="num" w:pos="6724"/>
        </w:tabs>
        <w:ind w:left="6724" w:hanging="360"/>
      </w:pPr>
    </w:lvl>
    <w:lvl w:ilvl="5" w:tplc="0813001B">
      <w:start w:val="1"/>
      <w:numFmt w:val="lowerRoman"/>
      <w:lvlText w:val="%6."/>
      <w:lvlJc w:val="right"/>
      <w:pPr>
        <w:tabs>
          <w:tab w:val="num" w:pos="7444"/>
        </w:tabs>
        <w:ind w:left="7444" w:hanging="180"/>
      </w:pPr>
    </w:lvl>
    <w:lvl w:ilvl="6" w:tplc="0813000F">
      <w:start w:val="1"/>
      <w:numFmt w:val="decimal"/>
      <w:lvlText w:val="%7."/>
      <w:lvlJc w:val="left"/>
      <w:pPr>
        <w:tabs>
          <w:tab w:val="num" w:pos="8164"/>
        </w:tabs>
        <w:ind w:left="8164" w:hanging="360"/>
      </w:pPr>
    </w:lvl>
    <w:lvl w:ilvl="7" w:tplc="08130019">
      <w:start w:val="1"/>
      <w:numFmt w:val="lowerLetter"/>
      <w:lvlText w:val="%8."/>
      <w:lvlJc w:val="left"/>
      <w:pPr>
        <w:tabs>
          <w:tab w:val="num" w:pos="8884"/>
        </w:tabs>
        <w:ind w:left="8884" w:hanging="360"/>
      </w:pPr>
    </w:lvl>
    <w:lvl w:ilvl="8" w:tplc="0813001B">
      <w:start w:val="1"/>
      <w:numFmt w:val="lowerRoman"/>
      <w:lvlText w:val="%9."/>
      <w:lvlJc w:val="right"/>
      <w:pPr>
        <w:tabs>
          <w:tab w:val="num" w:pos="9604"/>
        </w:tabs>
        <w:ind w:left="9604" w:hanging="180"/>
      </w:pPr>
    </w:lvl>
  </w:abstractNum>
  <w:abstractNum w:abstractNumId="33" w15:restartNumberingAfterBreak="0">
    <w:nsid w:val="7404195C"/>
    <w:multiLevelType w:val="hybridMultilevel"/>
    <w:tmpl w:val="C090D342"/>
    <w:lvl w:ilvl="0" w:tplc="1BE45768">
      <w:start w:val="1"/>
      <w:numFmt w:val="decimal"/>
      <w:lvlText w:val="%1."/>
      <w:lvlJc w:val="left"/>
      <w:pPr>
        <w:ind w:left="850" w:hanging="283"/>
      </w:pPr>
      <w:rPr>
        <w:rFonts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715A18"/>
    <w:multiLevelType w:val="hybridMultilevel"/>
    <w:tmpl w:val="10166F78"/>
    <w:lvl w:ilvl="0" w:tplc="08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4F10CD2"/>
    <w:multiLevelType w:val="hybridMultilevel"/>
    <w:tmpl w:val="BDAC013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755D4CC3"/>
    <w:multiLevelType w:val="hybridMultilevel"/>
    <w:tmpl w:val="10166F78"/>
    <w:lvl w:ilvl="0" w:tplc="0813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813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813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813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813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813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813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813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813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7" w15:restartNumberingAfterBreak="0">
    <w:nsid w:val="759518B4"/>
    <w:multiLevelType w:val="hybridMultilevel"/>
    <w:tmpl w:val="CE8A0B3E"/>
    <w:lvl w:ilvl="0" w:tplc="0813000F">
      <w:start w:val="1"/>
      <w:numFmt w:val="decimal"/>
      <w:lvlText w:val="%1."/>
      <w:lvlJc w:val="left"/>
      <w:pPr>
        <w:ind w:left="1637" w:hanging="360"/>
      </w:pPr>
    </w:lvl>
    <w:lvl w:ilvl="1" w:tplc="08130019" w:tentative="1">
      <w:start w:val="1"/>
      <w:numFmt w:val="lowerLetter"/>
      <w:lvlText w:val="%2."/>
      <w:lvlJc w:val="left"/>
      <w:pPr>
        <w:ind w:left="2357" w:hanging="360"/>
      </w:pPr>
    </w:lvl>
    <w:lvl w:ilvl="2" w:tplc="0813001B" w:tentative="1">
      <w:start w:val="1"/>
      <w:numFmt w:val="lowerRoman"/>
      <w:lvlText w:val="%3."/>
      <w:lvlJc w:val="right"/>
      <w:pPr>
        <w:ind w:left="3077" w:hanging="180"/>
      </w:pPr>
    </w:lvl>
    <w:lvl w:ilvl="3" w:tplc="0813000F" w:tentative="1">
      <w:start w:val="1"/>
      <w:numFmt w:val="decimal"/>
      <w:lvlText w:val="%4."/>
      <w:lvlJc w:val="left"/>
      <w:pPr>
        <w:ind w:left="3797" w:hanging="360"/>
      </w:pPr>
    </w:lvl>
    <w:lvl w:ilvl="4" w:tplc="08130019" w:tentative="1">
      <w:start w:val="1"/>
      <w:numFmt w:val="lowerLetter"/>
      <w:lvlText w:val="%5."/>
      <w:lvlJc w:val="left"/>
      <w:pPr>
        <w:ind w:left="4517" w:hanging="360"/>
      </w:pPr>
    </w:lvl>
    <w:lvl w:ilvl="5" w:tplc="0813001B" w:tentative="1">
      <w:start w:val="1"/>
      <w:numFmt w:val="lowerRoman"/>
      <w:lvlText w:val="%6."/>
      <w:lvlJc w:val="right"/>
      <w:pPr>
        <w:ind w:left="5237" w:hanging="180"/>
      </w:pPr>
    </w:lvl>
    <w:lvl w:ilvl="6" w:tplc="0813000F" w:tentative="1">
      <w:start w:val="1"/>
      <w:numFmt w:val="decimal"/>
      <w:lvlText w:val="%7."/>
      <w:lvlJc w:val="left"/>
      <w:pPr>
        <w:ind w:left="5957" w:hanging="360"/>
      </w:pPr>
    </w:lvl>
    <w:lvl w:ilvl="7" w:tplc="08130019" w:tentative="1">
      <w:start w:val="1"/>
      <w:numFmt w:val="lowerLetter"/>
      <w:lvlText w:val="%8."/>
      <w:lvlJc w:val="left"/>
      <w:pPr>
        <w:ind w:left="6677" w:hanging="360"/>
      </w:pPr>
    </w:lvl>
    <w:lvl w:ilvl="8" w:tplc="0813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8" w15:restartNumberingAfterBreak="0">
    <w:nsid w:val="7A1A045A"/>
    <w:multiLevelType w:val="hybridMultilevel"/>
    <w:tmpl w:val="103C22F4"/>
    <w:lvl w:ilvl="0" w:tplc="E59E9E9A">
      <w:start w:val="2"/>
      <w:numFmt w:val="lowerLetter"/>
      <w:lvlText w:val="%1."/>
      <w:lvlJc w:val="left"/>
      <w:pPr>
        <w:ind w:left="3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39" w15:restartNumberingAfterBreak="0">
    <w:nsid w:val="7D2A7D20"/>
    <w:multiLevelType w:val="hybridMultilevel"/>
    <w:tmpl w:val="7D9EAD7C"/>
    <w:lvl w:ilvl="0" w:tplc="F0801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7DC40B04"/>
    <w:multiLevelType w:val="hybridMultilevel"/>
    <w:tmpl w:val="AEDA9152"/>
    <w:lvl w:ilvl="0" w:tplc="2000000F">
      <w:start w:val="1"/>
      <w:numFmt w:val="decimal"/>
      <w:lvlText w:val="%1."/>
      <w:lvlJc w:val="left"/>
      <w:pPr>
        <w:ind w:left="1352" w:hanging="360"/>
      </w:pPr>
    </w:lvl>
    <w:lvl w:ilvl="1" w:tplc="20000019" w:tentative="1">
      <w:start w:val="1"/>
      <w:numFmt w:val="lowerLetter"/>
      <w:lvlText w:val="%2."/>
      <w:lvlJc w:val="left"/>
      <w:pPr>
        <w:ind w:left="2072" w:hanging="360"/>
      </w:pPr>
    </w:lvl>
    <w:lvl w:ilvl="2" w:tplc="2000001B" w:tentative="1">
      <w:start w:val="1"/>
      <w:numFmt w:val="lowerRoman"/>
      <w:lvlText w:val="%3."/>
      <w:lvlJc w:val="right"/>
      <w:pPr>
        <w:ind w:left="2792" w:hanging="180"/>
      </w:pPr>
    </w:lvl>
    <w:lvl w:ilvl="3" w:tplc="2000000F" w:tentative="1">
      <w:start w:val="1"/>
      <w:numFmt w:val="decimal"/>
      <w:lvlText w:val="%4."/>
      <w:lvlJc w:val="left"/>
      <w:pPr>
        <w:ind w:left="3512" w:hanging="360"/>
      </w:pPr>
    </w:lvl>
    <w:lvl w:ilvl="4" w:tplc="20000019" w:tentative="1">
      <w:start w:val="1"/>
      <w:numFmt w:val="lowerLetter"/>
      <w:lvlText w:val="%5."/>
      <w:lvlJc w:val="left"/>
      <w:pPr>
        <w:ind w:left="4232" w:hanging="360"/>
      </w:pPr>
    </w:lvl>
    <w:lvl w:ilvl="5" w:tplc="2000001B" w:tentative="1">
      <w:start w:val="1"/>
      <w:numFmt w:val="lowerRoman"/>
      <w:lvlText w:val="%6."/>
      <w:lvlJc w:val="right"/>
      <w:pPr>
        <w:ind w:left="4952" w:hanging="180"/>
      </w:pPr>
    </w:lvl>
    <w:lvl w:ilvl="6" w:tplc="2000000F" w:tentative="1">
      <w:start w:val="1"/>
      <w:numFmt w:val="decimal"/>
      <w:lvlText w:val="%7."/>
      <w:lvlJc w:val="left"/>
      <w:pPr>
        <w:ind w:left="5672" w:hanging="360"/>
      </w:pPr>
    </w:lvl>
    <w:lvl w:ilvl="7" w:tplc="20000019" w:tentative="1">
      <w:start w:val="1"/>
      <w:numFmt w:val="lowerLetter"/>
      <w:lvlText w:val="%8."/>
      <w:lvlJc w:val="left"/>
      <w:pPr>
        <w:ind w:left="6392" w:hanging="360"/>
      </w:pPr>
    </w:lvl>
    <w:lvl w:ilvl="8" w:tplc="2000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465665471">
    <w:abstractNumId w:val="12"/>
  </w:num>
  <w:num w:numId="2" w16cid:durableId="988746559">
    <w:abstractNumId w:val="27"/>
  </w:num>
  <w:num w:numId="3" w16cid:durableId="1148211361">
    <w:abstractNumId w:val="26"/>
  </w:num>
  <w:num w:numId="4" w16cid:durableId="1609921473">
    <w:abstractNumId w:val="10"/>
  </w:num>
  <w:num w:numId="5" w16cid:durableId="1975518511">
    <w:abstractNumId w:val="15"/>
  </w:num>
  <w:num w:numId="6" w16cid:durableId="115562177">
    <w:abstractNumId w:val="9"/>
  </w:num>
  <w:num w:numId="7" w16cid:durableId="831408311">
    <w:abstractNumId w:val="22"/>
  </w:num>
  <w:num w:numId="8" w16cid:durableId="1008096755">
    <w:abstractNumId w:val="6"/>
  </w:num>
  <w:num w:numId="9" w16cid:durableId="2021810091">
    <w:abstractNumId w:val="1"/>
  </w:num>
  <w:num w:numId="10" w16cid:durableId="316153945">
    <w:abstractNumId w:val="23"/>
  </w:num>
  <w:num w:numId="11" w16cid:durableId="871498064">
    <w:abstractNumId w:val="25"/>
  </w:num>
  <w:num w:numId="12" w16cid:durableId="659967914">
    <w:abstractNumId w:val="24"/>
  </w:num>
  <w:num w:numId="13" w16cid:durableId="1226572241">
    <w:abstractNumId w:val="33"/>
  </w:num>
  <w:num w:numId="14" w16cid:durableId="1494106538">
    <w:abstractNumId w:val="8"/>
  </w:num>
  <w:num w:numId="15" w16cid:durableId="1740711860">
    <w:abstractNumId w:val="18"/>
  </w:num>
  <w:num w:numId="16" w16cid:durableId="159929556">
    <w:abstractNumId w:val="19"/>
  </w:num>
  <w:num w:numId="17" w16cid:durableId="1434932518">
    <w:abstractNumId w:val="29"/>
  </w:num>
  <w:num w:numId="18" w16cid:durableId="1025449759">
    <w:abstractNumId w:val="14"/>
  </w:num>
  <w:num w:numId="19" w16cid:durableId="683940233">
    <w:abstractNumId w:val="28"/>
  </w:num>
  <w:num w:numId="20" w16cid:durableId="539325782">
    <w:abstractNumId w:val="31"/>
  </w:num>
  <w:num w:numId="21" w16cid:durableId="649135052">
    <w:abstractNumId w:val="3"/>
  </w:num>
  <w:num w:numId="22" w16cid:durableId="680204107">
    <w:abstractNumId w:val="16"/>
  </w:num>
  <w:num w:numId="23" w16cid:durableId="987711439">
    <w:abstractNumId w:val="4"/>
  </w:num>
  <w:num w:numId="24" w16cid:durableId="1345087511">
    <w:abstractNumId w:val="11"/>
  </w:num>
  <w:num w:numId="25" w16cid:durableId="1735081849">
    <w:abstractNumId w:val="35"/>
  </w:num>
  <w:num w:numId="26" w16cid:durableId="1651012674">
    <w:abstractNumId w:val="7"/>
  </w:num>
  <w:num w:numId="27" w16cid:durableId="1200049988">
    <w:abstractNumId w:val="17"/>
  </w:num>
  <w:num w:numId="28" w16cid:durableId="817917190">
    <w:abstractNumId w:val="20"/>
  </w:num>
  <w:num w:numId="29" w16cid:durableId="1149060026">
    <w:abstractNumId w:val="39"/>
  </w:num>
  <w:num w:numId="30" w16cid:durableId="1389919531">
    <w:abstractNumId w:val="5"/>
  </w:num>
  <w:num w:numId="31" w16cid:durableId="145249903">
    <w:abstractNumId w:val="2"/>
  </w:num>
  <w:num w:numId="32" w16cid:durableId="210753639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249772">
    <w:abstractNumId w:val="13"/>
  </w:num>
  <w:num w:numId="34" w16cid:durableId="1578828119">
    <w:abstractNumId w:val="38"/>
  </w:num>
  <w:num w:numId="35" w16cid:durableId="858853778">
    <w:abstractNumId w:val="34"/>
  </w:num>
  <w:num w:numId="36" w16cid:durableId="1007899995">
    <w:abstractNumId w:val="37"/>
  </w:num>
  <w:num w:numId="37" w16cid:durableId="912739477">
    <w:abstractNumId w:val="21"/>
  </w:num>
  <w:num w:numId="38" w16cid:durableId="11883980">
    <w:abstractNumId w:val="36"/>
  </w:num>
  <w:num w:numId="39" w16cid:durableId="460029171">
    <w:abstractNumId w:val="0"/>
  </w:num>
  <w:num w:numId="40" w16cid:durableId="79856987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7354464">
    <w:abstractNumId w:val="32"/>
  </w:num>
  <w:num w:numId="42" w16cid:durableId="173107287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1636"/>
    <w:rsid w:val="000052C7"/>
    <w:rsid w:val="00011FA8"/>
    <w:rsid w:val="000341C8"/>
    <w:rsid w:val="00034A61"/>
    <w:rsid w:val="00037570"/>
    <w:rsid w:val="000453D4"/>
    <w:rsid w:val="00050FF9"/>
    <w:rsid w:val="000652A9"/>
    <w:rsid w:val="000733B3"/>
    <w:rsid w:val="00080ADF"/>
    <w:rsid w:val="000C43A1"/>
    <w:rsid w:val="000E0810"/>
    <w:rsid w:val="00106DC9"/>
    <w:rsid w:val="00107B6E"/>
    <w:rsid w:val="00116B89"/>
    <w:rsid w:val="00135A75"/>
    <w:rsid w:val="00152C8B"/>
    <w:rsid w:val="00156218"/>
    <w:rsid w:val="0017457D"/>
    <w:rsid w:val="00175BF0"/>
    <w:rsid w:val="00197D81"/>
    <w:rsid w:val="001A1F64"/>
    <w:rsid w:val="001A489B"/>
    <w:rsid w:val="001B03A9"/>
    <w:rsid w:val="001B34D6"/>
    <w:rsid w:val="001B66F9"/>
    <w:rsid w:val="001D1861"/>
    <w:rsid w:val="001D40A7"/>
    <w:rsid w:val="001D7F41"/>
    <w:rsid w:val="001F122F"/>
    <w:rsid w:val="001F14D6"/>
    <w:rsid w:val="001F1ECD"/>
    <w:rsid w:val="001F26F6"/>
    <w:rsid w:val="00204256"/>
    <w:rsid w:val="00216DEA"/>
    <w:rsid w:val="00226289"/>
    <w:rsid w:val="00241F6C"/>
    <w:rsid w:val="0024772A"/>
    <w:rsid w:val="00280CB5"/>
    <w:rsid w:val="00292261"/>
    <w:rsid w:val="002A116B"/>
    <w:rsid w:val="002A34DA"/>
    <w:rsid w:val="002A5D2E"/>
    <w:rsid w:val="002B02A9"/>
    <w:rsid w:val="002B2C0E"/>
    <w:rsid w:val="002C3BCB"/>
    <w:rsid w:val="002E39D2"/>
    <w:rsid w:val="002F10E3"/>
    <w:rsid w:val="00302486"/>
    <w:rsid w:val="003049AF"/>
    <w:rsid w:val="0031051D"/>
    <w:rsid w:val="003259EE"/>
    <w:rsid w:val="003269CD"/>
    <w:rsid w:val="00353853"/>
    <w:rsid w:val="003564B6"/>
    <w:rsid w:val="00385780"/>
    <w:rsid w:val="003859C9"/>
    <w:rsid w:val="003863E5"/>
    <w:rsid w:val="00387866"/>
    <w:rsid w:val="003A6730"/>
    <w:rsid w:val="003A741B"/>
    <w:rsid w:val="003C18B1"/>
    <w:rsid w:val="003E0FA5"/>
    <w:rsid w:val="003E10F2"/>
    <w:rsid w:val="004024B3"/>
    <w:rsid w:val="004103E2"/>
    <w:rsid w:val="00410F9A"/>
    <w:rsid w:val="0041469E"/>
    <w:rsid w:val="004167DB"/>
    <w:rsid w:val="004275CB"/>
    <w:rsid w:val="00445571"/>
    <w:rsid w:val="00453932"/>
    <w:rsid w:val="0047088B"/>
    <w:rsid w:val="004814AD"/>
    <w:rsid w:val="00483098"/>
    <w:rsid w:val="004833C3"/>
    <w:rsid w:val="00484772"/>
    <w:rsid w:val="00484F0E"/>
    <w:rsid w:val="00493081"/>
    <w:rsid w:val="004A2155"/>
    <w:rsid w:val="004A2F2C"/>
    <w:rsid w:val="004B2259"/>
    <w:rsid w:val="004B4CE9"/>
    <w:rsid w:val="004C1A0C"/>
    <w:rsid w:val="004C7802"/>
    <w:rsid w:val="004D1705"/>
    <w:rsid w:val="004D1FC8"/>
    <w:rsid w:val="004F2A40"/>
    <w:rsid w:val="00536AAB"/>
    <w:rsid w:val="00541636"/>
    <w:rsid w:val="00547D62"/>
    <w:rsid w:val="005601BC"/>
    <w:rsid w:val="005602F5"/>
    <w:rsid w:val="00567369"/>
    <w:rsid w:val="00573382"/>
    <w:rsid w:val="0058300A"/>
    <w:rsid w:val="00584F75"/>
    <w:rsid w:val="00585A06"/>
    <w:rsid w:val="0059004D"/>
    <w:rsid w:val="005A2059"/>
    <w:rsid w:val="005A6300"/>
    <w:rsid w:val="005B0FD0"/>
    <w:rsid w:val="005D32F1"/>
    <w:rsid w:val="005E5871"/>
    <w:rsid w:val="005F208F"/>
    <w:rsid w:val="005F6AFD"/>
    <w:rsid w:val="00600B1B"/>
    <w:rsid w:val="006066AB"/>
    <w:rsid w:val="00613B3E"/>
    <w:rsid w:val="006433AC"/>
    <w:rsid w:val="00654AF2"/>
    <w:rsid w:val="006600C2"/>
    <w:rsid w:val="006670A9"/>
    <w:rsid w:val="006826BA"/>
    <w:rsid w:val="006868ED"/>
    <w:rsid w:val="00690BF2"/>
    <w:rsid w:val="0069532C"/>
    <w:rsid w:val="0069745D"/>
    <w:rsid w:val="006977A9"/>
    <w:rsid w:val="006B7C9A"/>
    <w:rsid w:val="006C0C53"/>
    <w:rsid w:val="006C42E5"/>
    <w:rsid w:val="006F59CA"/>
    <w:rsid w:val="00700F0C"/>
    <w:rsid w:val="00706093"/>
    <w:rsid w:val="00716801"/>
    <w:rsid w:val="007172B2"/>
    <w:rsid w:val="00720326"/>
    <w:rsid w:val="00723943"/>
    <w:rsid w:val="00740ABD"/>
    <w:rsid w:val="007434B2"/>
    <w:rsid w:val="00747CB3"/>
    <w:rsid w:val="007573A2"/>
    <w:rsid w:val="0076365C"/>
    <w:rsid w:val="00776D0A"/>
    <w:rsid w:val="0077753F"/>
    <w:rsid w:val="0078208E"/>
    <w:rsid w:val="0079237C"/>
    <w:rsid w:val="00792E53"/>
    <w:rsid w:val="007A6F3D"/>
    <w:rsid w:val="007C5D4C"/>
    <w:rsid w:val="007D1DE9"/>
    <w:rsid w:val="007F1AB5"/>
    <w:rsid w:val="00811EB4"/>
    <w:rsid w:val="008168A5"/>
    <w:rsid w:val="00816E8A"/>
    <w:rsid w:val="00823A74"/>
    <w:rsid w:val="00824A97"/>
    <w:rsid w:val="00840799"/>
    <w:rsid w:val="008623F6"/>
    <w:rsid w:val="0087342C"/>
    <w:rsid w:val="0087346E"/>
    <w:rsid w:val="00880359"/>
    <w:rsid w:val="00880FD7"/>
    <w:rsid w:val="008868CA"/>
    <w:rsid w:val="00897114"/>
    <w:rsid w:val="008A7618"/>
    <w:rsid w:val="008C20F8"/>
    <w:rsid w:val="008C6FB2"/>
    <w:rsid w:val="008D4AB5"/>
    <w:rsid w:val="008D5880"/>
    <w:rsid w:val="008F112E"/>
    <w:rsid w:val="008F5BC2"/>
    <w:rsid w:val="00903186"/>
    <w:rsid w:val="009064A1"/>
    <w:rsid w:val="00914EF8"/>
    <w:rsid w:val="009209C1"/>
    <w:rsid w:val="009228A0"/>
    <w:rsid w:val="00925561"/>
    <w:rsid w:val="00930F01"/>
    <w:rsid w:val="00931951"/>
    <w:rsid w:val="00934CF9"/>
    <w:rsid w:val="00947B61"/>
    <w:rsid w:val="00961BBB"/>
    <w:rsid w:val="009701FB"/>
    <w:rsid w:val="00971B24"/>
    <w:rsid w:val="00973308"/>
    <w:rsid w:val="00997A57"/>
    <w:rsid w:val="009B5280"/>
    <w:rsid w:val="009C6F1E"/>
    <w:rsid w:val="009C70AD"/>
    <w:rsid w:val="009D0599"/>
    <w:rsid w:val="009D6E5C"/>
    <w:rsid w:val="009E4DB6"/>
    <w:rsid w:val="00A030E9"/>
    <w:rsid w:val="00A04843"/>
    <w:rsid w:val="00A055C8"/>
    <w:rsid w:val="00A12AC2"/>
    <w:rsid w:val="00A2069F"/>
    <w:rsid w:val="00A36EC9"/>
    <w:rsid w:val="00A37D51"/>
    <w:rsid w:val="00A45338"/>
    <w:rsid w:val="00A50884"/>
    <w:rsid w:val="00A53822"/>
    <w:rsid w:val="00A66066"/>
    <w:rsid w:val="00A706A1"/>
    <w:rsid w:val="00A72B90"/>
    <w:rsid w:val="00A92563"/>
    <w:rsid w:val="00A978BC"/>
    <w:rsid w:val="00AA4BC9"/>
    <w:rsid w:val="00AB28D1"/>
    <w:rsid w:val="00AB3E8B"/>
    <w:rsid w:val="00AB6582"/>
    <w:rsid w:val="00AC333C"/>
    <w:rsid w:val="00AC4070"/>
    <w:rsid w:val="00AD31A0"/>
    <w:rsid w:val="00AD6074"/>
    <w:rsid w:val="00AF0DC3"/>
    <w:rsid w:val="00AF1FE1"/>
    <w:rsid w:val="00AF2EC0"/>
    <w:rsid w:val="00B00512"/>
    <w:rsid w:val="00B2684B"/>
    <w:rsid w:val="00B2746C"/>
    <w:rsid w:val="00B41A71"/>
    <w:rsid w:val="00B45BDE"/>
    <w:rsid w:val="00B47A89"/>
    <w:rsid w:val="00B56429"/>
    <w:rsid w:val="00B70638"/>
    <w:rsid w:val="00BB3061"/>
    <w:rsid w:val="00BC1190"/>
    <w:rsid w:val="00BC4930"/>
    <w:rsid w:val="00BD0ECA"/>
    <w:rsid w:val="00BD1E55"/>
    <w:rsid w:val="00BE10AE"/>
    <w:rsid w:val="00BE67D9"/>
    <w:rsid w:val="00BF65E9"/>
    <w:rsid w:val="00BF6FDB"/>
    <w:rsid w:val="00C00A46"/>
    <w:rsid w:val="00C124BC"/>
    <w:rsid w:val="00C2398D"/>
    <w:rsid w:val="00C318AB"/>
    <w:rsid w:val="00C421F1"/>
    <w:rsid w:val="00C5128C"/>
    <w:rsid w:val="00C5342D"/>
    <w:rsid w:val="00C77323"/>
    <w:rsid w:val="00C931B4"/>
    <w:rsid w:val="00C9527E"/>
    <w:rsid w:val="00C9673F"/>
    <w:rsid w:val="00CA391A"/>
    <w:rsid w:val="00CB652F"/>
    <w:rsid w:val="00CE4AF6"/>
    <w:rsid w:val="00CF0FCD"/>
    <w:rsid w:val="00D024F8"/>
    <w:rsid w:val="00D02A78"/>
    <w:rsid w:val="00D03682"/>
    <w:rsid w:val="00D12E55"/>
    <w:rsid w:val="00D25008"/>
    <w:rsid w:val="00D274C5"/>
    <w:rsid w:val="00D460AD"/>
    <w:rsid w:val="00D51385"/>
    <w:rsid w:val="00D514A9"/>
    <w:rsid w:val="00D56056"/>
    <w:rsid w:val="00D60942"/>
    <w:rsid w:val="00D670B1"/>
    <w:rsid w:val="00D75637"/>
    <w:rsid w:val="00D77EB5"/>
    <w:rsid w:val="00D80F3F"/>
    <w:rsid w:val="00D90B79"/>
    <w:rsid w:val="00D970C2"/>
    <w:rsid w:val="00DA00C0"/>
    <w:rsid w:val="00DB2441"/>
    <w:rsid w:val="00DD303A"/>
    <w:rsid w:val="00DD3FA0"/>
    <w:rsid w:val="00DE564C"/>
    <w:rsid w:val="00E01B18"/>
    <w:rsid w:val="00E01CD8"/>
    <w:rsid w:val="00E0675A"/>
    <w:rsid w:val="00E07DE6"/>
    <w:rsid w:val="00E12449"/>
    <w:rsid w:val="00E165C0"/>
    <w:rsid w:val="00E171FB"/>
    <w:rsid w:val="00E30345"/>
    <w:rsid w:val="00E30678"/>
    <w:rsid w:val="00E46EDE"/>
    <w:rsid w:val="00E5152B"/>
    <w:rsid w:val="00E543BD"/>
    <w:rsid w:val="00E600CE"/>
    <w:rsid w:val="00E63174"/>
    <w:rsid w:val="00E76FB6"/>
    <w:rsid w:val="00EA1617"/>
    <w:rsid w:val="00ED0AB1"/>
    <w:rsid w:val="00ED6202"/>
    <w:rsid w:val="00ED7C5F"/>
    <w:rsid w:val="00EE3F77"/>
    <w:rsid w:val="00EF269D"/>
    <w:rsid w:val="00F03ADA"/>
    <w:rsid w:val="00F064F0"/>
    <w:rsid w:val="00F06A7A"/>
    <w:rsid w:val="00F06B78"/>
    <w:rsid w:val="00F07FA5"/>
    <w:rsid w:val="00F234F0"/>
    <w:rsid w:val="00F266D7"/>
    <w:rsid w:val="00F31609"/>
    <w:rsid w:val="00F47256"/>
    <w:rsid w:val="00F534B8"/>
    <w:rsid w:val="00F549C6"/>
    <w:rsid w:val="00F557DB"/>
    <w:rsid w:val="00F61627"/>
    <w:rsid w:val="00F61F8C"/>
    <w:rsid w:val="00F62AC7"/>
    <w:rsid w:val="00F7055A"/>
    <w:rsid w:val="00F73808"/>
    <w:rsid w:val="00F740A4"/>
    <w:rsid w:val="00F95607"/>
    <w:rsid w:val="00FA5B66"/>
    <w:rsid w:val="00FA603D"/>
    <w:rsid w:val="00FB2107"/>
    <w:rsid w:val="00FB625C"/>
    <w:rsid w:val="00FD1DDB"/>
    <w:rsid w:val="00FD3FA5"/>
    <w:rsid w:val="00FE1E0F"/>
    <w:rsid w:val="00FE5E26"/>
    <w:rsid w:val="00FF7310"/>
    <w:rsid w:val="54548CA3"/>
    <w:rsid w:val="5D89A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D40889"/>
  <w15:docId w15:val="{5CF0DDDA-54B6-4AD6-AED3-EF6B2668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Pr>
      <w:i/>
      <w:iCs/>
      <w:color w:val="5B9BD5" w:themeColor="accent1"/>
    </w:r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i/>
      <w:iCs/>
      <w:color w:val="5B9BD5" w:themeColor="accent1"/>
    </w:rPr>
  </w:style>
  <w:style w:type="character" w:styleId="Subtieleverwijzing">
    <w:name w:val="Subtle Reference"/>
    <w:basedOn w:val="Standaardalinea-lettertype"/>
    <w:uiPriority w:val="31"/>
    <w:qFormat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Pr>
      <w:b/>
      <w:bCs/>
      <w:smallCaps/>
      <w:color w:val="5B9BD5" w:themeColor="accent1"/>
      <w:spacing w:val="5"/>
    </w:rPr>
  </w:style>
  <w:style w:type="character" w:styleId="Titelvanboek">
    <w:name w:val="Book Title"/>
    <w:basedOn w:val="Standaardalinea-lettertype"/>
    <w:uiPriority w:val="33"/>
    <w:qFormat/>
    <w:rPr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unhideWhenUsed/>
    <w:rPr>
      <w:color w:val="954F72" w:themeColor="followed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3E0FA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0FA5"/>
  </w:style>
  <w:style w:type="paragraph" w:styleId="Voettekst">
    <w:name w:val="footer"/>
    <w:basedOn w:val="Standaard"/>
    <w:link w:val="VoettekstChar"/>
    <w:uiPriority w:val="99"/>
    <w:unhideWhenUsed/>
    <w:rsid w:val="003E0FA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E0FA5"/>
  </w:style>
  <w:style w:type="paragraph" w:customStyle="1" w:styleId="BodyText">
    <w:name w:val="BodyText"/>
    <w:basedOn w:val="Standaard"/>
    <w:link w:val="BodyTextChar"/>
    <w:rsid w:val="00FB625C"/>
    <w:pPr>
      <w:spacing w:after="60" w:line="288" w:lineRule="auto"/>
      <w:ind w:left="567"/>
      <w:jc w:val="both"/>
    </w:pPr>
    <w:rPr>
      <w:rFonts w:ascii="Arial" w:eastAsia="Times New Roman" w:hAnsi="Arial" w:cs="Times New Roman"/>
      <w:spacing w:val="-5"/>
      <w:szCs w:val="20"/>
      <w:lang w:val="nl-NL" w:eastAsia="nl-BE"/>
    </w:rPr>
  </w:style>
  <w:style w:type="character" w:customStyle="1" w:styleId="BodyTextChar">
    <w:name w:val="BodyText Char"/>
    <w:link w:val="BodyText"/>
    <w:rsid w:val="00FB625C"/>
    <w:rPr>
      <w:rFonts w:ascii="Arial" w:eastAsia="Times New Roman" w:hAnsi="Arial" w:cs="Times New Roman"/>
      <w:spacing w:val="-5"/>
      <w:szCs w:val="20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03A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AD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AD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03A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AD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03AD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3ADA"/>
    <w:rPr>
      <w:rFonts w:ascii="Segoe UI" w:hAnsi="Segoe UI" w:cs="Segoe UI"/>
      <w:sz w:val="18"/>
      <w:szCs w:val="18"/>
    </w:rPr>
  </w:style>
  <w:style w:type="paragraph" w:customStyle="1" w:styleId="Bullet">
    <w:name w:val="Bullet"/>
    <w:basedOn w:val="BodyText"/>
    <w:rsid w:val="009D0599"/>
    <w:pPr>
      <w:tabs>
        <w:tab w:val="left" w:pos="3969"/>
      </w:tabs>
      <w:ind w:left="851" w:hanging="284"/>
      <w:jc w:val="left"/>
    </w:pPr>
  </w:style>
  <w:style w:type="paragraph" w:styleId="Plattetekst">
    <w:name w:val="Body Text"/>
    <w:basedOn w:val="Standaard"/>
    <w:link w:val="PlattetekstChar"/>
    <w:uiPriority w:val="99"/>
    <w:unhideWhenUsed/>
    <w:rsid w:val="000E0810"/>
    <w:pPr>
      <w:jc w:val="both"/>
    </w:pPr>
    <w:rPr>
      <w:rFonts w:ascii="Times New Roman" w:hAnsi="Times New Roman" w:cs="Times New Roman"/>
      <w:lang w:val="nl-BE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0E0810"/>
    <w:rPr>
      <w:rFonts w:ascii="Times New Roman" w:hAnsi="Times New Roman" w:cs="Times New Roman"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F2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VCreatServices@crea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EUWISSE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3D8CD51B8E440AAA0E900EEE21EC6" ma:contentTypeVersion="20" ma:contentTypeDescription="Een nieuw document maken." ma:contentTypeScope="" ma:versionID="ba0e93d48658d004d5e42746e19bb5e7">
  <xsd:schema xmlns:xsd="http://www.w3.org/2001/XMLSchema" xmlns:xs="http://www.w3.org/2001/XMLSchema" xmlns:p="http://schemas.microsoft.com/office/2006/metadata/properties" xmlns:ns2="e9f1da3e-8e2f-4fdb-9017-57f5cfeb8ac2" xmlns:ns3="b4b98a78-dddb-4a4d-811b-228b8ca28cad" targetNamespace="http://schemas.microsoft.com/office/2006/metadata/properties" ma:root="true" ma:fieldsID="b39518068696e36d31f10dfd5fc7df96" ns2:_="" ns3:_="">
    <xsd:import namespace="e9f1da3e-8e2f-4fdb-9017-57f5cfeb8ac2"/>
    <xsd:import namespace="b4b98a78-dddb-4a4d-811b-228b8ca28cad"/>
    <xsd:element name="properties">
      <xsd:complexType>
        <xsd:sequence>
          <xsd:element name="documentManagement">
            <xsd:complexType>
              <xsd:all>
                <xsd:element ref="ns2:Datum_x0020_vergadering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Cop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1da3e-8e2f-4fdb-9017-57f5cfeb8ac2" elementFormDefault="qualified">
    <xsd:import namespace="http://schemas.microsoft.com/office/2006/documentManagement/types"/>
    <xsd:import namespace="http://schemas.microsoft.com/office/infopath/2007/PartnerControls"/>
    <xsd:element name="Datum_x0020_vergadering" ma:index="4" ma:displayName="Datum vergadering" ma:format="DateOnly" ma:internalName="Datum_x0020_vergadering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98a78-dddb-4a4d-811b-228b8ca28c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py" ma:index="13" nillable="true" ma:displayName="Copy" ma:format="Dropdown" ma:internalName="Cop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_x0020_vergadering xmlns="e9f1da3e-8e2f-4fdb-9017-57f5cfeb8ac2">2026-12-14T23:00:00+00:00</Datum_x0020_vergadering>
    <Copy xmlns="b4b98a78-dddb-4a4d-811b-228b8ca28cad" xsi:nil="true"/>
  </documentManagement>
</p:properties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DFEE1-8996-425A-9FAC-972FDEEB7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f1da3e-8e2f-4fdb-9017-57f5cfeb8ac2"/>
    <ds:schemaRef ds:uri="b4b98a78-dddb-4a4d-811b-228b8ca28c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A5FCDC-AE1E-4211-9BB1-10915B46D2B2}">
  <ds:schemaRefs>
    <ds:schemaRef ds:uri="http://schemas.microsoft.com/office/2006/metadata/properties"/>
    <ds:schemaRef ds:uri="http://schemas.microsoft.com/office/infopath/2007/PartnerControls"/>
    <ds:schemaRef ds:uri="e9f1da3e-8e2f-4fdb-9017-57f5cfeb8ac2"/>
    <ds:schemaRef ds:uri="b4b98a78-dddb-4a4d-811b-228b8ca28cad"/>
  </ds:schemaRefs>
</ds:datastoreItem>
</file>

<file path=customXml/itemProps3.xml><?xml version="1.0" encoding="utf-8"?>
<ds:datastoreItem xmlns:ds="http://schemas.openxmlformats.org/officeDocument/2006/customXml" ds:itemID="{D4BFE86B-A3E8-4560-A648-FD50DE8E12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AF83EF-79A1-42EF-A3B0-6C0534AA7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>TMVW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2026-09-15 BAV Creat Services  - Ontwerp raadsbesluit agenda</dc:title>
  <dc:creator>catherine meyvaert</dc:creator>
  <cp:lastModifiedBy>Valérie Goderis</cp:lastModifiedBy>
  <cp:revision>13</cp:revision>
  <cp:lastPrinted>2026-09-15T08:07:00Z</cp:lastPrinted>
  <dcterms:created xsi:type="dcterms:W3CDTF">2026-07-23T15:01:00Z</dcterms:created>
  <dcterms:modified xsi:type="dcterms:W3CDTF">2026-09-15T08:07:00Z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  <property fmtid="{D5CDD505-2E9C-101B-9397-08002B2CF9AE}" pid="3" name="_dlc_DocIdItemGuid">
    <vt:lpwstr>87f95bd6-82a6-47df-b4fe-dc8b2b2f1f4d</vt:lpwstr>
  </property>
  <property fmtid="{D5CDD505-2E9C-101B-9397-08002B2CF9AE}" pid="4" name="ContentTypeId">
    <vt:lpwstr>0x0101005DE3D8CD51B8E440AAA0E900EEE21EC6</vt:lpwstr>
  </property>
  <property fmtid="{D5CDD505-2E9C-101B-9397-08002B2CF9AE}" pid="5" name="Doelgroep">
    <vt:lpwstr/>
  </property>
  <property fmtid="{D5CDD505-2E9C-101B-9397-08002B2CF9AE}" pid="6" name="m8e33537b7674da692212fa18e8ed18a">
    <vt:lpwstr/>
  </property>
  <property fmtid="{D5CDD505-2E9C-101B-9397-08002B2CF9AE}" pid="7" name="Document Type">
    <vt:lpwstr>1;#Werkdocument|4b7df9ff-875e-45ab-8938-5af85d2d439b</vt:lpwstr>
  </property>
  <property fmtid="{D5CDD505-2E9C-101B-9397-08002B2CF9AE}" pid="8" name="waterlink_IsActief">
    <vt:bool>true</vt:bool>
  </property>
  <property fmtid="{D5CDD505-2E9C-101B-9397-08002B2CF9AE}" pid="9" name="TaxCatchAll">
    <vt:lpwstr>1;#Werkdocument|4b7df9ff-875e-45ab-8938-5af85d2d439b</vt:lpwstr>
  </property>
  <property fmtid="{D5CDD505-2E9C-101B-9397-08002B2CF9AE}" pid="10" name="Order">
    <vt:r8>38800</vt:r8>
  </property>
  <property fmtid="{D5CDD505-2E9C-101B-9397-08002B2CF9AE}" pid="11" name="Documentsoort">
    <vt:lpwstr>Agenda</vt:lpwstr>
  </property>
</Properties>
</file>